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D59" w:rsidRDefault="00CD4D59" w:rsidP="003C72C2">
      <w:pPr>
        <w:pStyle w:val="a5"/>
        <w:spacing w:after="0"/>
        <w:jc w:val="center"/>
        <w:rPr>
          <w:rFonts w:ascii="TH SarabunIT๙" w:hAnsi="TH SarabunIT๙" w:cs="TH SarabunIT๙"/>
          <w:color w:val="002060"/>
          <w:sz w:val="96"/>
          <w:szCs w:val="96"/>
        </w:rPr>
      </w:pPr>
    </w:p>
    <w:p w:rsidR="006C0653" w:rsidRDefault="00F40A27" w:rsidP="003C72C2">
      <w:pPr>
        <w:pStyle w:val="a5"/>
        <w:spacing w:after="0"/>
        <w:jc w:val="center"/>
        <w:rPr>
          <w:rFonts w:ascii="TH SarabunIT๙" w:hAnsi="TH SarabunIT๙" w:cs="TH SarabunIT๙"/>
          <w:color w:val="002060"/>
          <w:sz w:val="96"/>
          <w:szCs w:val="96"/>
        </w:rPr>
      </w:pPr>
      <w:r w:rsidRPr="002B0AA4">
        <w:rPr>
          <w:rFonts w:ascii="TH SarabunIT๙" w:hAnsi="TH SarabunIT๙" w:cs="TH SarabunIT๙"/>
          <w:color w:val="002060"/>
          <w:sz w:val="96"/>
          <w:szCs w:val="96"/>
          <w:cs/>
        </w:rPr>
        <w:t>รายงานคุณภาพชีวิต</w:t>
      </w:r>
    </w:p>
    <w:p w:rsidR="00F40A27" w:rsidRPr="002B0AA4" w:rsidRDefault="00F40A27" w:rsidP="003C72C2">
      <w:pPr>
        <w:pStyle w:val="a5"/>
        <w:spacing w:after="0"/>
        <w:jc w:val="center"/>
        <w:rPr>
          <w:rFonts w:ascii="TH SarabunIT๙" w:hAnsi="TH SarabunIT๙" w:cs="TH SarabunIT๙"/>
          <w:color w:val="002060"/>
          <w:sz w:val="96"/>
          <w:szCs w:val="96"/>
        </w:rPr>
      </w:pPr>
      <w:r w:rsidRPr="002B0AA4">
        <w:rPr>
          <w:rFonts w:ascii="TH SarabunIT๙" w:hAnsi="TH SarabunIT๙" w:cs="TH SarabunIT๙"/>
          <w:color w:val="002060"/>
          <w:sz w:val="96"/>
          <w:szCs w:val="96"/>
          <w:cs/>
        </w:rPr>
        <w:t>ของคนจังหวัด</w:t>
      </w:r>
      <w:r w:rsidR="008D7C57">
        <w:rPr>
          <w:rFonts w:ascii="TH SarabunIT๙" w:hAnsi="TH SarabunIT๙" w:cs="TH SarabunIT๙" w:hint="cs"/>
          <w:color w:val="002060"/>
          <w:sz w:val="96"/>
          <w:szCs w:val="96"/>
          <w:cs/>
        </w:rPr>
        <w:t>น่าน</w:t>
      </w:r>
    </w:p>
    <w:p w:rsidR="0099120D" w:rsidRPr="003F398B" w:rsidRDefault="00F40A27" w:rsidP="003C72C2">
      <w:pPr>
        <w:pStyle w:val="a5"/>
        <w:spacing w:after="0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>จากข้อมูล</w:t>
      </w:r>
      <w:r w:rsidR="00D54E35"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>ความจำเป็นพื้นฐาน (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>จปฐ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>.</w:t>
      </w:r>
      <w:r w:rsidR="00D54E35"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>)</w:t>
      </w:r>
      <w:r w:rsidRPr="003F398B">
        <w:rPr>
          <w:rFonts w:ascii="TH SarabunIT๙" w:hAnsi="TH SarabunIT๙" w:cs="TH SarabunIT๙"/>
          <w:color w:val="000000" w:themeColor="text1"/>
          <w:sz w:val="72"/>
          <w:szCs w:val="72"/>
          <w:cs/>
          <w:lang w:val="th-TH"/>
        </w:rPr>
        <w:t xml:space="preserve"> ปี </w:t>
      </w:r>
      <w:r w:rsidR="008626F9">
        <w:rPr>
          <w:rFonts w:ascii="TH SarabunIT๙" w:hAnsi="TH SarabunIT๙" w:cs="TH SarabunIT๙"/>
          <w:color w:val="000000" w:themeColor="text1"/>
          <w:sz w:val="72"/>
          <w:szCs w:val="72"/>
          <w:cs/>
        </w:rPr>
        <w:t>๒๕</w:t>
      </w:r>
      <w:r w:rsidR="00740465">
        <w:rPr>
          <w:rFonts w:ascii="TH SarabunIT๙" w:hAnsi="TH SarabunIT๙" w:cs="TH SarabunIT๙" w:hint="cs"/>
          <w:color w:val="000000" w:themeColor="text1"/>
          <w:sz w:val="72"/>
          <w:szCs w:val="72"/>
          <w:cs/>
        </w:rPr>
        <w:t>๖๑</w:t>
      </w:r>
    </w:p>
    <w:p w:rsidR="00CA32DA" w:rsidRPr="003F398B" w:rsidRDefault="001A1FE3" w:rsidP="003C72C2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8890</wp:posOffset>
                </wp:positionV>
                <wp:extent cx="5589905" cy="71755"/>
                <wp:effectExtent l="57150" t="0" r="48895" b="137795"/>
                <wp:wrapNone/>
                <wp:docPr id="43" name="สี่เหลี่ยมผืนผ้ามุมมน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905" cy="71755"/>
                        </a:xfrm>
                        <a:prstGeom prst="roundRect">
                          <a:avLst/>
                        </a:prstGeom>
                        <a:solidFill>
                          <a:srgbClr val="61D6FF"/>
                        </a:solidFill>
                        <a:ln/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3" o:spid="_x0000_s1026" style="position:absolute;margin-left:28.45pt;margin-top:.7pt;width:440.15pt;height: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" fillcolor="#61d6ff" strokecolor="#2682a6 [3207]" strokeweight=".5pt">
                <v:shadow on="t" color="white [3212]" offset="0,4pt"/>
                <v:path arrowok="t"/>
              </v:roundrect>
            </w:pict>
          </mc:Fallback>
        </mc:AlternateContent>
      </w:r>
    </w:p>
    <w:p w:rsidR="003E4A2C" w:rsidRPr="003F398B" w:rsidRDefault="00322E23" w:rsidP="003C72C2">
      <w:pPr>
        <w:pStyle w:val="a5"/>
        <w:spacing w:after="0"/>
        <w:rPr>
          <w:rFonts w:ascii="TH SarabunIT๙" w:hAnsi="TH SarabunIT๙" w:cs="TH SarabunIT๙"/>
          <w:color w:val="000000" w:themeColor="text1"/>
          <w:sz w:val="56"/>
          <w:szCs w:val="56"/>
        </w:rPr>
      </w:pPr>
      <w:r>
        <w:rPr>
          <w:rFonts w:ascii="TH SarabunIT๙" w:hAnsi="TH SarabunIT๙" w:cs="TH SarabunIT๙"/>
          <w:noProof/>
          <w:color w:val="000000" w:themeColor="text1"/>
          <w:lang w:eastAsia="en-US"/>
        </w:rPr>
        <w:drawing>
          <wp:anchor distT="0" distB="0" distL="114300" distR="114300" simplePos="0" relativeHeight="251730432" behindDoc="1" locked="0" layoutInCell="1" allowOverlap="1" wp14:anchorId="4C4D112C" wp14:editId="439895FB">
            <wp:simplePos x="0" y="0"/>
            <wp:positionH relativeFrom="column">
              <wp:posOffset>3709035</wp:posOffset>
            </wp:positionH>
            <wp:positionV relativeFrom="paragraph">
              <wp:posOffset>161925</wp:posOffset>
            </wp:positionV>
            <wp:extent cx="2699385" cy="1799590"/>
            <wp:effectExtent l="19050" t="19050" r="24765" b="10160"/>
            <wp:wrapTight wrapText="bothSides">
              <wp:wrapPolygon edited="0">
                <wp:start x="-152" y="-229"/>
                <wp:lineTo x="-152" y="21493"/>
                <wp:lineTo x="21646" y="21493"/>
                <wp:lineTo x="21646" y="-229"/>
                <wp:lineTo x="-152" y="-229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7928_215683042335877_208121941375134169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lang w:eastAsia="en-US"/>
        </w:rPr>
        <w:drawing>
          <wp:anchor distT="0" distB="0" distL="114300" distR="114300" simplePos="0" relativeHeight="251732480" behindDoc="1" locked="0" layoutInCell="1" allowOverlap="1" wp14:anchorId="23080A03" wp14:editId="0674DCF3">
            <wp:simplePos x="0" y="0"/>
            <wp:positionH relativeFrom="column">
              <wp:posOffset>651510</wp:posOffset>
            </wp:positionH>
            <wp:positionV relativeFrom="paragraph">
              <wp:posOffset>161925</wp:posOffset>
            </wp:positionV>
            <wp:extent cx="2703830" cy="1799590"/>
            <wp:effectExtent l="19050" t="19050" r="20320" b="10160"/>
            <wp:wrapTight wrapText="bothSides">
              <wp:wrapPolygon edited="0">
                <wp:start x="-152" y="-229"/>
                <wp:lineTo x="-152" y="21493"/>
                <wp:lineTo x="21610" y="21493"/>
                <wp:lineTo x="21610" y="-229"/>
                <wp:lineTo x="-152" y="-229"/>
              </wp:wrapPolygon>
            </wp:wrapTight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81838_612859639094089_271648167987825868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79959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21" w:rsidRPr="00687E0F" w:rsidRDefault="00300021" w:rsidP="003C72C2">
      <w:pPr>
        <w:pStyle w:val="af0"/>
        <w:rPr>
          <w:rFonts w:ascii="TH SarabunIT๙" w:hAnsi="TH SarabunIT๙" w:cs="TH SarabunIT๙"/>
          <w:color w:val="000000" w:themeColor="text1"/>
        </w:rPr>
      </w:pPr>
    </w:p>
    <w:p w:rsidR="007938E8" w:rsidRPr="003F398B" w:rsidRDefault="008D7C57" w:rsidP="003C72C2">
      <w:pPr>
        <w:spacing w:after="0"/>
        <w:jc w:val="right"/>
        <w:rPr>
          <w:rFonts w:ascii="TH SarabunIT๙" w:hAnsi="TH SarabunIT๙" w:cs="TH SarabunIT๙"/>
          <w:color w:val="000000" w:themeColor="text1"/>
        </w:rPr>
      </w:pPr>
      <w:r w:rsidRPr="008626F9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710976" behindDoc="0" locked="0" layoutInCell="1" allowOverlap="1" wp14:anchorId="26AFD9EA" wp14:editId="4347AAA4">
            <wp:simplePos x="0" y="0"/>
            <wp:positionH relativeFrom="column">
              <wp:posOffset>3106420</wp:posOffset>
            </wp:positionH>
            <wp:positionV relativeFrom="paragraph">
              <wp:posOffset>15240</wp:posOffset>
            </wp:positionV>
            <wp:extent cx="1047115" cy="1477010"/>
            <wp:effectExtent l="190500" t="171450" r="229235" b="180340"/>
            <wp:wrapNone/>
            <wp:docPr id="25" name="Picture 2" descr="C:\Users\Jakrapong\Desktop\แก้แบบ กชช ส่งบริษั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C:\Users\Jakrapong\Desktop\แก้แบบ กชช ส่งบริษัท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0082">
                      <a:off x="0" y="0"/>
                      <a:ext cx="1047115" cy="1477010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E8" w:rsidRPr="003F398B" w:rsidRDefault="00D03367" w:rsidP="003C72C2">
      <w:pPr>
        <w:tabs>
          <w:tab w:val="center" w:pos="2114"/>
        </w:tabs>
        <w:spacing w:after="0"/>
        <w:rPr>
          <w:rFonts w:ascii="TH SarabunIT๙" w:hAnsi="TH SarabunIT๙" w:cs="TH SarabunIT๙"/>
          <w:color w:val="000000" w:themeColor="text1"/>
        </w:rPr>
      </w:pPr>
      <w:r w:rsidRPr="003F398B">
        <w:rPr>
          <w:rFonts w:ascii="TH SarabunIT๙" w:hAnsi="TH SarabunIT๙" w:cs="TH SarabunIT๙"/>
          <w:color w:val="000000" w:themeColor="text1"/>
        </w:rPr>
        <w:tab/>
      </w:r>
      <w:r w:rsidR="00FC475E" w:rsidRPr="003F398B">
        <w:rPr>
          <w:rFonts w:ascii="TH SarabunIT๙" w:hAnsi="TH SarabunIT๙" w:cs="TH SarabunIT๙"/>
          <w:color w:val="000000" w:themeColor="text1"/>
        </w:rPr>
        <w:tab/>
      </w:r>
      <w:r w:rsidR="00DF3116" w:rsidRPr="003F398B">
        <w:rPr>
          <w:rFonts w:ascii="TH SarabunIT๙" w:hAnsi="TH SarabunIT๙" w:cs="TH SarabunIT๙"/>
          <w:color w:val="000000" w:themeColor="text1"/>
        </w:rPr>
        <w:tab/>
      </w:r>
    </w:p>
    <w:p w:rsidR="00A8333F" w:rsidRPr="003F398B" w:rsidRDefault="00A8333F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54E35" w:rsidRPr="003F398B" w:rsidRDefault="00D54E35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2B0AA4" w:rsidRDefault="002B0AA4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A8333F" w:rsidRPr="003F398B" w:rsidRDefault="008D7C57" w:rsidP="003C72C2">
      <w:pPr>
        <w:spacing w:after="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  <w:lang w:eastAsia="en-US"/>
        </w:rPr>
        <w:drawing>
          <wp:anchor distT="0" distB="0" distL="114300" distR="114300" simplePos="0" relativeHeight="251731456" behindDoc="1" locked="0" layoutInCell="1" allowOverlap="1" wp14:anchorId="096F5C3D" wp14:editId="10325193">
            <wp:simplePos x="0" y="0"/>
            <wp:positionH relativeFrom="column">
              <wp:posOffset>661035</wp:posOffset>
            </wp:positionH>
            <wp:positionV relativeFrom="paragraph">
              <wp:posOffset>80645</wp:posOffset>
            </wp:positionV>
            <wp:extent cx="2699385" cy="1799590"/>
            <wp:effectExtent l="19050" t="19050" r="24765" b="10160"/>
            <wp:wrapTight wrapText="bothSides">
              <wp:wrapPolygon edited="0">
                <wp:start x="-152" y="-229"/>
                <wp:lineTo x="-152" y="21493"/>
                <wp:lineTo x="21646" y="21493"/>
                <wp:lineTo x="21646" y="-229"/>
                <wp:lineTo x="-152" y="-229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52106_201489630421885_434971344421547176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56"/>
          <w:szCs w:val="56"/>
          <w:lang w:eastAsia="en-US"/>
        </w:rPr>
        <w:drawing>
          <wp:anchor distT="0" distB="0" distL="114300" distR="114300" simplePos="0" relativeHeight="251729408" behindDoc="1" locked="0" layoutInCell="1" allowOverlap="1" wp14:anchorId="4B01D577" wp14:editId="20670CED">
            <wp:simplePos x="0" y="0"/>
            <wp:positionH relativeFrom="column">
              <wp:posOffset>3661410</wp:posOffset>
            </wp:positionH>
            <wp:positionV relativeFrom="paragraph">
              <wp:posOffset>128270</wp:posOffset>
            </wp:positionV>
            <wp:extent cx="2699385" cy="1799590"/>
            <wp:effectExtent l="19050" t="19050" r="24765" b="10160"/>
            <wp:wrapTight wrapText="bothSides">
              <wp:wrapPolygon edited="0">
                <wp:start x="-152" y="-229"/>
                <wp:lineTo x="-152" y="21493"/>
                <wp:lineTo x="21646" y="21493"/>
                <wp:lineTo x="21646" y="-229"/>
                <wp:lineTo x="-152" y="-229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2554_198387180732130_612248976091376766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67" w:rsidRPr="003F398B" w:rsidRDefault="00D03367" w:rsidP="003C72C2">
      <w:pPr>
        <w:pStyle w:val="af0"/>
        <w:spacing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</w:pPr>
    </w:p>
    <w:p w:rsidR="00CA32DA" w:rsidRPr="003F398B" w:rsidRDefault="00CA32DA" w:rsidP="003C72C2">
      <w:pPr>
        <w:pStyle w:val="af0"/>
        <w:spacing w:before="0" w:line="240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6C0653" w:rsidRDefault="006C0653" w:rsidP="006C0653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6C0653" w:rsidRDefault="006C0653" w:rsidP="006C0653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8D7C57" w:rsidRDefault="008D7C57" w:rsidP="006C0653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8D7C57" w:rsidRDefault="008D7C57" w:rsidP="006C0653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F548BB" w:rsidRPr="003F398B" w:rsidRDefault="00D03367" w:rsidP="006C0653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คณะทำงานบริหาร</w:t>
      </w:r>
      <w:r w:rsidR="00CA32DA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การจัดเก็บข้อมูลความจำเป็น</w:t>
      </w:r>
      <w:r w:rsidR="00F40A27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พื้นฐาน</w:t>
      </w:r>
      <w:r w:rsidR="00F548BB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 xml:space="preserve"> </w:t>
      </w:r>
      <w:r w:rsidR="006C065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</w:rPr>
        <w:t>(</w:t>
      </w:r>
      <w:proofErr w:type="spellStart"/>
      <w:r w:rsidR="00F548BB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จปฐ</w:t>
      </w:r>
      <w:proofErr w:type="spellEnd"/>
      <w:r w:rsidR="00F548BB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.</w:t>
      </w:r>
      <w:r w:rsidR="006C065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</w:rPr>
        <w:t>)</w:t>
      </w:r>
      <w:r w:rsidR="002B0AA4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49536" behindDoc="1" locked="0" layoutInCell="1" allowOverlap="1" wp14:anchorId="5F6C6124" wp14:editId="5BD78D86">
            <wp:simplePos x="0" y="0"/>
            <wp:positionH relativeFrom="margin">
              <wp:posOffset>572135</wp:posOffset>
            </wp:positionH>
            <wp:positionV relativeFrom="paragraph">
              <wp:posOffset>31750</wp:posOffset>
            </wp:positionV>
            <wp:extent cx="488950" cy="368935"/>
            <wp:effectExtent l="76200" t="19050" r="63500" b="31115"/>
            <wp:wrapNone/>
            <wp:docPr id="271" name="รูปภาพ 9" descr="logo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logo9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F548BB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 xml:space="preserve"> จังหวัด</w:t>
      </w:r>
      <w:r w:rsidR="008D7C57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</w:rPr>
        <w:t>น่าน</w:t>
      </w:r>
    </w:p>
    <w:p w:rsidR="00F548BB" w:rsidRPr="003F398B" w:rsidRDefault="002B0AA4" w:rsidP="003C72C2">
      <w:pPr>
        <w:pStyle w:val="af0"/>
        <w:spacing w:before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1238885</wp:posOffset>
            </wp:positionH>
            <wp:positionV relativeFrom="paragraph">
              <wp:posOffset>40005</wp:posOffset>
            </wp:positionV>
            <wp:extent cx="504825" cy="373380"/>
            <wp:effectExtent l="19050" t="0" r="9525" b="0"/>
            <wp:wrapNone/>
            <wp:docPr id="2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548BB" w:rsidRPr="003F39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สำนักงานพัฒนาชุมชนจังหวัด</w:t>
      </w:r>
      <w:r w:rsidR="008D7C57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val="th-TH"/>
        </w:rPr>
        <w:t>น่าน</w:t>
      </w:r>
    </w:p>
    <w:p w:rsidR="00AA38F5" w:rsidRPr="003F398B" w:rsidRDefault="002B0AA4" w:rsidP="003C72C2">
      <w:pPr>
        <w:spacing w:after="0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2773679</wp:posOffset>
            </wp:positionH>
            <wp:positionV relativeFrom="paragraph">
              <wp:posOffset>293067</wp:posOffset>
            </wp:positionV>
            <wp:extent cx="504163" cy="413468"/>
            <wp:effectExtent l="19050" t="0" r="0" b="0"/>
            <wp:wrapNone/>
            <wp:docPr id="2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3" cy="4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1986280</wp:posOffset>
            </wp:positionH>
            <wp:positionV relativeFrom="paragraph">
              <wp:posOffset>53975</wp:posOffset>
            </wp:positionV>
            <wp:extent cx="553085" cy="405130"/>
            <wp:effectExtent l="19050" t="0" r="0" b="0"/>
            <wp:wrapNone/>
            <wp:docPr id="2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A38F5" w:rsidRPr="003F398B" w:rsidRDefault="002B0AA4" w:rsidP="003C72C2">
      <w:pPr>
        <w:spacing w:after="0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4411345</wp:posOffset>
            </wp:positionH>
            <wp:positionV relativeFrom="paragraph">
              <wp:posOffset>113030</wp:posOffset>
            </wp:positionV>
            <wp:extent cx="562610" cy="492760"/>
            <wp:effectExtent l="19050" t="0" r="8890" b="0"/>
            <wp:wrapNone/>
            <wp:docPr id="2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3659505</wp:posOffset>
            </wp:positionH>
            <wp:positionV relativeFrom="paragraph">
              <wp:posOffset>113030</wp:posOffset>
            </wp:positionV>
            <wp:extent cx="426085" cy="413385"/>
            <wp:effectExtent l="19050" t="0" r="0" b="0"/>
            <wp:wrapNone/>
            <wp:docPr id="2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03367" w:rsidRPr="003F398B" w:rsidRDefault="00D03367" w:rsidP="003C72C2">
      <w:pPr>
        <w:pStyle w:val="af0"/>
        <w:rPr>
          <w:rFonts w:ascii="TH SarabunIT๙" w:eastAsiaTheme="minorHAnsi" w:hAnsi="TH SarabunIT๙" w:cs="TH SarabunIT๙"/>
          <w:color w:val="4D4436" w:themeColor="text2" w:themeTint="E6"/>
          <w:sz w:val="20"/>
          <w:cs/>
          <w:lang w:val="th-TH"/>
        </w:rPr>
      </w:pPr>
    </w:p>
    <w:p w:rsidR="00CA32DA" w:rsidRDefault="00CA32DA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3E500F" w:rsidRDefault="003E500F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E17FA1" w:rsidRDefault="00E17FA1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5551DB" w:rsidRPr="003F398B" w:rsidRDefault="005551DB" w:rsidP="003C72C2">
      <w:pPr>
        <w:spacing w:after="0"/>
        <w:rPr>
          <w:rFonts w:ascii="TH SarabunIT๙" w:hAnsi="TH SarabunIT๙" w:cs="TH SarabunIT๙"/>
          <w:cs/>
          <w:lang w:val="th-TH"/>
        </w:rPr>
      </w:pPr>
    </w:p>
    <w:p w:rsidR="00CA32DA" w:rsidRPr="003F398B" w:rsidRDefault="00D54E35" w:rsidP="003C72C2">
      <w:pPr>
        <w:spacing w:after="0"/>
        <w:rPr>
          <w:rFonts w:ascii="TH SarabunIT๙" w:hAnsi="TH SarabunIT๙" w:cs="TH SarabunIT๙"/>
          <w:cs/>
          <w:lang w:val="th-TH"/>
        </w:rPr>
      </w:pPr>
      <w:r w:rsidRPr="003F398B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margin">
              <wp:posOffset>2303780</wp:posOffset>
            </wp:positionH>
            <wp:positionV relativeFrom="paragraph">
              <wp:posOffset>-776605</wp:posOffset>
            </wp:positionV>
            <wp:extent cx="18669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80" y="21415"/>
                <wp:lineTo x="21380" y="0"/>
                <wp:lineTo x="0" y="0"/>
              </wp:wrapPolygon>
            </wp:wrapThrough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พระเทพ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B02B8" w:rsidRPr="003F398B" w:rsidRDefault="00FB02B8" w:rsidP="003C72C2">
      <w:pPr>
        <w:pStyle w:val="af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FB02B8" w:rsidRPr="003F398B" w:rsidRDefault="00FB02B8" w:rsidP="003C72C2">
      <w:pPr>
        <w:pStyle w:val="af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384926">
        <w:rPr>
          <w:rFonts w:ascii="TH SarabunIT๙" w:hAnsi="TH SarabunIT๙" w:cs="TH SarabunIT๙"/>
          <w:color w:val="000000" w:themeColor="text1"/>
          <w:sz w:val="40"/>
          <w:szCs w:val="40"/>
          <w:cs/>
        </w:rPr>
        <w:t>ประมวลสรุป</w:t>
      </w:r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113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พระราชกระแสของสมเด็จพระเทพรัตนราชสุดาฯ สยามบรมราชกุมารี</w:t>
      </w:r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ในวโรกาสที่ทรงพระกรุณาโปรดเกล้าฯ ให้คณะกรรมการ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อํานวยการ</w:t>
      </w:r>
      <w:proofErr w:type="spellEnd"/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งานพัฒนาคุณภาพชีวิตของประชาชน (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พชช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.) และเจ้าหน้าที่</w:t>
      </w:r>
    </w:p>
    <w:p w:rsidR="00D845E6" w:rsidRPr="00384926" w:rsidRDefault="00D845E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เข้าเฝ้าถวายรายงานคุณภาพชีวิตของคนไทย</w:t>
      </w:r>
    </w:p>
    <w:p w:rsidR="00D845E6" w:rsidRPr="00384926" w:rsidRDefault="001A1FE3" w:rsidP="003C72C2">
      <w:pPr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4294967295" distB="4294967295" distL="114300" distR="114300" simplePos="0" relativeHeight="251621888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144779</wp:posOffset>
                </wp:positionV>
                <wp:extent cx="1894840" cy="0"/>
                <wp:effectExtent l="0" t="19050" r="29210" b="1905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484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" o:spid="_x0000_s1026" style="position:absolute;z-index:25162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7.8pt,11.4pt" to="30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" strokecolor="black [3213]" strokeweight="3pt">
                <v:stroke linestyle="thinThin"/>
                <o:lock v:ext="edit" shapetype="f"/>
              </v:line>
            </w:pict>
          </mc:Fallback>
        </mc:AlternateContent>
      </w:r>
    </w:p>
    <w:p w:rsidR="00C46E8D" w:rsidRPr="00384926" w:rsidRDefault="00D845E6" w:rsidP="003C72C2">
      <w:pPr>
        <w:spacing w:after="0" w:line="240" w:lineRule="auto"/>
        <w:ind w:left="567" w:firstLine="851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ดําเนินงาน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พัฒนา แต่ก่อน</w:t>
      </w:r>
      <w:r w:rsidR="00894502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ใช้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วัดด้วยสายตาบ้าง เฉลี่ยไปตามความคิดเห็นที่ไม่เป็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นเชิง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สถิติบ้าง 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ทํา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ไปเรื่อยๆ บ้าง แต่ตอนนี้ทางราชการมีการ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สํารวจ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ข้อมูล 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จปฐ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เป็นข้อมูล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คิดว่าใน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ขณะนี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ดีที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สุดแล้ว ดีในการเป็นฐานให้เริ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มต้นแก้ไขปัญหาเป็นข้อมูลที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ง่าย ดูง่าย และเห็นด้วยที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มี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สํารวจ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ข้อมูล 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จปฐ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 มีการวัดเพื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อให้พบปัญหาซึ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งเมื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อรู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ปัญหาแล้วจะได้มีการแก้ไข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สําหรับ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การวัด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นั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นจะตรงหรือไม่ตรง แน่นอนต้องมีการผิดพลาดบ้าง ก็ไม่น่าจะเป็นปัญหาใหญ่ ขอให้มีสิ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จะช่วย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ชี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ให้ฝ่ายรัฐเข้าไปหาชาวบ้านได้ทราบปัญหาชาวบ้านบ้าง เมื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อเรา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ทํา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จริง 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สํารวจ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จริงแล้ว จะ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ทํา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ให้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พบกับบุคคลที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ควรสงเคราะห์ หรือ</w:t>
      </w:r>
      <w:r w:rsidR="0038146F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ทํา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ให้พบปัญหา และเมื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อพบปัญหาแล้วจะแก้ไขอย่างไรเป็นสิ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ซึ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งจะตามมา </w:t>
      </w:r>
    </w:p>
    <w:p w:rsidR="00D845E6" w:rsidRPr="00384926" w:rsidRDefault="00D845E6" w:rsidP="003C72C2">
      <w:pPr>
        <w:spacing w:after="0" w:line="240" w:lineRule="auto"/>
        <w:ind w:left="567" w:firstLine="873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หลักการพัฒนาที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ควรจะ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คํานึงถึง</w:t>
      </w:r>
      <w:proofErr w:type="spellEnd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คือ ช่วยเขาเพื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อให้เขาช่วยตัวเองได้การให้ค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ำแนะนำ</w:t>
      </w:r>
      <w:r w:rsidR="005E336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เพื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อให้ชาวบ้านได้เรียนรู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้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ิ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ธีการแก้ไขปัญหาด้วยตัวเอง จึงเป็นสิ</w:t>
      </w:r>
      <w:r w:rsidR="00C46E8D"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่</w:t>
      </w:r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ง</w:t>
      </w:r>
      <w:proofErr w:type="spellStart"/>
      <w:r w:rsidRPr="00384926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สําคัญ</w:t>
      </w:r>
      <w:proofErr w:type="spellEnd"/>
    </w:p>
    <w:p w:rsidR="00C46E8D" w:rsidRPr="00384926" w:rsidRDefault="00C46E8D" w:rsidP="003C72C2">
      <w:pPr>
        <w:spacing w:after="0" w:line="240" w:lineRule="auto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:rsidR="00C46E8D" w:rsidRPr="00384926" w:rsidRDefault="00C46E8D" w:rsidP="003C72C2">
      <w:pPr>
        <w:spacing w:after="0" w:line="240" w:lineRule="auto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:rsidR="00C46E8D" w:rsidRPr="003F398B" w:rsidRDefault="001A1FE3" w:rsidP="003C72C2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4294967295" distB="4294967295" distL="114300" distR="114300" simplePos="0" relativeHeight="25162291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98424</wp:posOffset>
                </wp:positionV>
                <wp:extent cx="5305425" cy="0"/>
                <wp:effectExtent l="0" t="19050" r="28575" b="1905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05425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" o:spid="_x0000_s1026" style="position:absolute;z-index:25162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3pt,7.75pt" to="438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" strokecolor="black [3213]" strokeweight="3pt">
                <v:stroke linestyle="thinThin"/>
                <o:lock v:ext="edit" shapetype="f"/>
              </v:line>
            </w:pict>
          </mc:Fallback>
        </mc:AlternateContent>
      </w:r>
      <w:r w:rsidR="009275B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</w:t>
      </w:r>
      <w:r w:rsidR="0064544D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  </w:t>
      </w:r>
      <w:r w:rsidR="009275B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</w:t>
      </w:r>
    </w:p>
    <w:p w:rsidR="002F1328" w:rsidRPr="003F398B" w:rsidRDefault="002F1328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24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</w:rPr>
        <w:t>(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>ได้รับพระราชทานพระราชา</w:t>
      </w: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>นุญาต</w:t>
      </w:r>
      <w:proofErr w:type="spellEnd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 xml:space="preserve"> ตามหนังสือ</w:t>
      </w: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>สํานัก</w:t>
      </w:r>
      <w:proofErr w:type="spellEnd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 xml:space="preserve">ราชเลขาธิการ ที่ </w:t>
      </w: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>รล</w:t>
      </w:r>
      <w:proofErr w:type="spellEnd"/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 xml:space="preserve"> 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</w:rPr>
        <w:t>0017/10527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 xml:space="preserve"> ลงวันที 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</w:rPr>
        <w:t>29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  <w:cs/>
        </w:rPr>
        <w:t xml:space="preserve"> ตุลาคม 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25"/>
          <w:szCs w:val="25"/>
        </w:rPr>
        <w:t>2534)</w:t>
      </w:r>
    </w:p>
    <w:p w:rsidR="00C46E8D" w:rsidRPr="003F398B" w:rsidRDefault="00C46E8D" w:rsidP="003C72C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sectPr w:rsidR="00C46E8D" w:rsidRPr="003F398B" w:rsidSect="00D54E35">
          <w:footerReference w:type="first" r:id="rId23"/>
          <w:pgSz w:w="11907" w:h="16839" w:code="9"/>
          <w:pgMar w:top="1418" w:right="737" w:bottom="851" w:left="1134" w:header="720" w:footer="794" w:gutter="0"/>
          <w:pgNumType w:start="1"/>
          <w:cols w:space="720"/>
          <w:docGrid w:linePitch="360"/>
        </w:sectPr>
      </w:pPr>
    </w:p>
    <w:p w:rsidR="00FB76BF" w:rsidRPr="003F398B" w:rsidRDefault="001A1FE3" w:rsidP="003C72C2">
      <w:pPr>
        <w:pStyle w:val="af0"/>
        <w:spacing w:before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52070</wp:posOffset>
                </wp:positionV>
                <wp:extent cx="1038225" cy="342900"/>
                <wp:effectExtent l="9525" t="9525" r="9525" b="9525"/>
                <wp:wrapNone/>
                <wp:docPr id="23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6" style="position:absolute;margin-left:176.7pt;margin-top:4.1pt;width:81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" fillcolor="#7afced [1300]"/>
            </w:pict>
          </mc:Fallback>
        </mc:AlternateContent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 xml:space="preserve"> </w:t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ab/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ab/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ab/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ab/>
      </w:r>
      <w:r w:rsidR="0038146F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ab/>
        <w:t xml:space="preserve">   </w:t>
      </w:r>
      <w:proofErr w:type="spellStart"/>
      <w:r w:rsidR="002F1328" w:rsidRPr="003F398B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>คํานํา</w:t>
      </w:r>
      <w:proofErr w:type="spellEnd"/>
    </w:p>
    <w:p w:rsidR="002F1328" w:rsidRPr="003F398B" w:rsidRDefault="002F1328" w:rsidP="003C72C2">
      <w:pPr>
        <w:pStyle w:val="af0"/>
        <w:spacing w:before="0" w:line="240" w:lineRule="auto"/>
        <w:ind w:right="397"/>
        <w:contextualSpacing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:rsidR="004C4BFC" w:rsidRDefault="004C4BFC" w:rsidP="00351532">
      <w:pPr>
        <w:widowControl w:val="0"/>
        <w:spacing w:after="120"/>
        <w:jc w:val="thaiDistribute"/>
        <w:rPr>
          <w:rFonts w:ascii="Angsana New" w:hAnsi="Angsana New" w:cs="Angsana New"/>
          <w:color w:val="auto"/>
        </w:rPr>
      </w:pPr>
      <w:r w:rsidRPr="003F398B">
        <w:rPr>
          <w:rFonts w:ascii="TH SarabunIT๙" w:hAnsi="TH SarabunIT๙" w:cs="TH SarabunIT๙"/>
          <w:sz w:val="24"/>
          <w:szCs w:val="32"/>
          <w:cs/>
        </w:rPr>
        <w:tab/>
      </w:r>
      <w:r w:rsidRPr="003F398B">
        <w:rPr>
          <w:rFonts w:ascii="TH SarabunIT๙" w:hAnsi="TH SarabunIT๙" w:cs="TH SarabunIT๙"/>
          <w:sz w:val="24"/>
          <w:szCs w:val="32"/>
          <w:cs/>
        </w:rPr>
        <w:tab/>
      </w:r>
      <w:r w:rsidR="00351532" w:rsidRPr="00351532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ข้อมูลความจำเป็นพื้นฐาน (</w:t>
      </w:r>
      <w:proofErr w:type="spellStart"/>
      <w:r w:rsidR="00351532" w:rsidRPr="00351532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จปฐ</w:t>
      </w:r>
      <w:proofErr w:type="spellEnd"/>
      <w:r w:rsidR="00351532" w:rsidRPr="00351532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.) </w:t>
      </w:r>
      <w:r w:rsidR="00351532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คือ ข้อมูลระดับครัวเรือน ที่แสดงถึงสภาพความจำเป็นพื้นฐานของคนในครัวเรือนในด้านต่างๆ ว่า คนควรจะมีคุณภาพชีวิตทีกำหนดมาตรฐานขั้นต่ำเอาไว้ว่าอย่างไร </w:t>
      </w:r>
      <w:r w:rsidR="00351532" w:rsidRPr="00351532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  </w:t>
      </w:r>
      <w:r w:rsidR="00351532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ในแต่ละด้านในช่วงระยะเวลาหนึ่ง ๆ ซึ่งในระหว่างเดือน มกราคม </w:t>
      </w:r>
      <w:r w:rsidR="00351532" w:rsidRPr="00351532">
        <w:rPr>
          <w:rFonts w:ascii="TH SarabunIT๙" w:hAnsi="TH SarabunIT๙" w:cs="TH SarabunIT๙"/>
          <w:color w:val="auto"/>
          <w:spacing w:val="-4"/>
          <w:sz w:val="32"/>
          <w:szCs w:val="32"/>
        </w:rPr>
        <w:t>–</w:t>
      </w:r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มีนาคม จะดำเนินการจัดเก็บเป็นประจำทุกปี ของทุกครัวเรือน</w:t>
      </w:r>
      <w:r w:rsidR="007033D2">
        <w:rPr>
          <w:rFonts w:ascii="TH SarabunIT๙" w:hAnsi="TH SarabunIT๙" w:cs="TH SarabunIT๙" w:hint="cs"/>
          <w:color w:val="auto"/>
          <w:sz w:val="32"/>
          <w:szCs w:val="32"/>
          <w:cs/>
        </w:rPr>
        <w:t>ทั้ง</w:t>
      </w:r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ในเขตชนบท (เขต </w:t>
      </w:r>
      <w:proofErr w:type="spellStart"/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อบต</w:t>
      </w:r>
      <w:proofErr w:type="spellEnd"/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และเทศบาลตำบลที่ยกฐานะมาจาก </w:t>
      </w:r>
      <w:proofErr w:type="spellStart"/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อบต</w:t>
      </w:r>
      <w:proofErr w:type="spellEnd"/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 w:rsidR="007033D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และเขตเมือง (เทศบาลเมือง และเทศบาลที่ยกฐานะจากสุขาภิบาล) </w:t>
      </w:r>
      <w:r w:rsidR="007033D2">
        <w:rPr>
          <w:rFonts w:ascii="TH SarabunIT๙" w:hAnsi="TH SarabunIT๙" w:cs="TH SarabunIT๙"/>
          <w:color w:val="auto"/>
          <w:sz w:val="32"/>
          <w:szCs w:val="32"/>
          <w:cs/>
        </w:rPr>
        <w:t>ที่มีผู้อาศัยอยู่จริง</w:t>
      </w:r>
      <w:r w:rsidR="00351532" w:rsidRPr="0035153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51532" w:rsidRPr="0035153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(ทั้งที่มีเลขที่บ้านและไม่มีเลขที่บ้าน) </w:t>
      </w:r>
    </w:p>
    <w:p w:rsidR="00C37F28" w:rsidRPr="00351532" w:rsidRDefault="00C37F28" w:rsidP="00351532">
      <w:pPr>
        <w:spacing w:after="120" w:line="240" w:lineRule="auto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ab/>
      </w:r>
      <w:r w:rsidR="006051D6" w:rsidRPr="00351532">
        <w:rPr>
          <w:rFonts w:ascii="TH SarabunIT๙" w:hAnsi="TH SarabunIT๙" w:cs="TH SarabunIT๙"/>
          <w:color w:val="auto"/>
          <w:spacing w:val="-4"/>
          <w:sz w:val="32"/>
          <w:szCs w:val="32"/>
        </w:rPr>
        <w:tab/>
      </w:r>
      <w:r w:rsidR="000D69B9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การที่จะทำให้คนไทยมีคุณภาพชีวิตที่ดีได้นั้น  ทุกคนต้องผ่านเกณฑ์ความจำเป็นพื้นฐาน (</w:t>
      </w:r>
      <w:proofErr w:type="spellStart"/>
      <w:r w:rsidR="000D69B9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จปฐ</w:t>
      </w:r>
      <w:proofErr w:type="spellEnd"/>
      <w:r w:rsidR="000D69B9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.) ทุกตัวชี้วัดเป็นอย่างน้อย ซึ่งการจัดเก็บข้อมูล</w:t>
      </w:r>
      <w:r w:rsidR="004149F5" w:rsidRPr="00AB773C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ความจำเป็นพื้นฐาน (</w:t>
      </w:r>
      <w:proofErr w:type="spellStart"/>
      <w:r w:rsidR="004149F5" w:rsidRPr="00AB773C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จปฐ</w:t>
      </w:r>
      <w:proofErr w:type="spellEnd"/>
      <w:r w:rsidR="004149F5" w:rsidRPr="00AB773C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.)</w:t>
      </w:r>
      <w:r w:rsidR="004149F5" w:rsidRPr="00351532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 </w:t>
      </w:r>
      <w:r w:rsidR="000D69B9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เป็นกิจกรรมหนึ่งของกระบวนการ</w:t>
      </w:r>
      <w:r w:rsidR="004149F5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เรียนรู้ </w:t>
      </w:r>
      <w:r w:rsidR="000D69B9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ความจำเป็นพื้นฐาน ที่ทำให้แต่ละครัวเรือนทราบว่า สมาชิกในครัวเรือนทุกคน</w:t>
      </w:r>
      <w:r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ต้องช่วยกันแก้ไข และถ้ามองในภาพรวมของหมู่บ้าน/ชุมชน ตำบล อำเภอ จังหวัด จะทำให้ทราบว่าตกเกณฑ์ </w:t>
      </w:r>
      <w:r w:rsidR="004149F5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ความจำเป็นพื้นฐาน</w:t>
      </w:r>
      <w:r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เรื่องใดบ้าง และยังไม่บรรลุเป้าหมาย </w:t>
      </w:r>
      <w:r w:rsidR="004149F5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ความจำเป็นพื้นฐาน</w:t>
      </w:r>
      <w:r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เรื่องใดบ้าง หน่วยงาน กลุ่ม/องค์กร/เครือข่าย ที่เกี่ยวข้องและรับผิดชอบในเรื่องนั้น ต้องนำข้อมูลนี้ไปวางแผนแก้ไขปัญหาและพัฒนาคุณภาพชีวิตของประชาชนให้ดีขึ้น ต่อไป</w:t>
      </w:r>
    </w:p>
    <w:p w:rsidR="002F1328" w:rsidRPr="00351532" w:rsidRDefault="002F1328" w:rsidP="003C72C2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รายงานคุณภาพชีวิตของ</w:t>
      </w:r>
      <w:r w:rsidR="004C4BFC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คนจังหวัด</w:t>
      </w:r>
      <w:r w:rsidR="0064544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น่าน</w:t>
      </w:r>
      <w:r w:rsidR="004C4BFC" w:rsidRPr="00351532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ปี </w:t>
      </w:r>
      <w:r w:rsidR="006C0653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๒๕</w:t>
      </w:r>
      <w:r w:rsidR="00A23953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๖</w:t>
      </w:r>
      <w:r w:rsidR="00F30D0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๑</w:t>
      </w:r>
      <w:r w:rsidR="00386D52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</w:t>
      </w:r>
      <w:r w:rsidR="00C37F28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ฉบับนี้</w:t>
      </w:r>
      <w:r w:rsidR="00386D5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0537A4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มีการนำข้อมูลทั้งเขตเมือง และ</w:t>
      </w:r>
      <w:r w:rsidR="004710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0537A4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เขตชนบท วิเคราะห์ประมวลผล เพื่อให้ทราบถึงคุณภาพชีวิตของคนเมือง</w:t>
      </w:r>
      <w:r w:rsidR="0064544D">
        <w:rPr>
          <w:rFonts w:ascii="TH SarabunIT๙" w:hAnsi="TH SarabunIT๙" w:cs="TH SarabunIT๙" w:hint="cs"/>
          <w:color w:val="auto"/>
          <w:sz w:val="32"/>
          <w:szCs w:val="32"/>
          <w:cs/>
        </w:rPr>
        <w:t>น่าน</w:t>
      </w:r>
      <w:r w:rsidR="004149F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จะเป็นเครื</w:t>
      </w:r>
      <w:r w:rsidR="00C37F28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องมือหนึ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งที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ช่วยให้หน่วยงานที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เกี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ยวข้องกับการพัฒนาชนบททั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้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งภาครัฐ เอกชน องค์กรปกครองส่วนท้องถิ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น และองค์กรภาคประชาชน ตลอดจนนิสิต นักศึกษาและประชาชนทั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วไปได้น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ำ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ไปใช้ประโยชน์ในการวางแผนแก้ไขปัญหาและพัฒนาคุณภาพชีว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ิ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ตของประชาชนให้ดีย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ิ่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งขึ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้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น อย่างน้อยผ่านเกณฑ์ความ</w:t>
      </w:r>
      <w:proofErr w:type="spellStart"/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จําเป็น</w:t>
      </w:r>
      <w:proofErr w:type="spellEnd"/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พื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้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นฐานทุกตัวชี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้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ว</w:t>
      </w:r>
      <w:r w:rsidR="00D142FE"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ั</w:t>
      </w:r>
      <w:r w:rsidRPr="00351532">
        <w:rPr>
          <w:rFonts w:ascii="TH SarabunIT๙" w:hAnsi="TH SarabunIT๙" w:cs="TH SarabunIT๙"/>
          <w:color w:val="auto"/>
          <w:sz w:val="32"/>
          <w:szCs w:val="32"/>
          <w:cs/>
        </w:rPr>
        <w:t>ดต่อไป</w:t>
      </w:r>
    </w:p>
    <w:p w:rsidR="00D142FE" w:rsidRPr="003F398B" w:rsidRDefault="00D142F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142FE" w:rsidRPr="003F398B" w:rsidRDefault="00D142F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F1328" w:rsidRPr="003F398B" w:rsidRDefault="00351532" w:rsidP="003C72C2">
      <w:pPr>
        <w:pStyle w:val="af0"/>
        <w:spacing w:before="0" w:line="240" w:lineRule="auto"/>
        <w:ind w:left="2880" w:right="397" w:firstLine="720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</w:t>
      </w:r>
      <w:r w:rsidR="002F132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นักงานพัฒนาชุมชนจังหวัด</w:t>
      </w:r>
      <w:r w:rsidR="006454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น่าน</w:t>
      </w:r>
    </w:p>
    <w:p w:rsidR="003E4A2C" w:rsidRPr="003F398B" w:rsidRDefault="0064544D" w:rsidP="003C72C2">
      <w:pPr>
        <w:pStyle w:val="af0"/>
        <w:spacing w:before="0" w:line="240" w:lineRule="auto"/>
        <w:ind w:left="2880" w:right="397" w:firstLine="720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="00624764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C06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</w:t>
      </w:r>
      <w:r w:rsidR="00A239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F30D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37FAB" w:rsidRDefault="00537FA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7033D2" w:rsidRPr="003F398B" w:rsidRDefault="007033D2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5551DB" w:rsidRDefault="005551DB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rPr>
          <w:rFonts w:ascii="TH SarabunIT๙" w:hAnsi="TH SarabunIT๙" w:cs="TH SarabunIT๙"/>
          <w:color w:val="000000" w:themeColor="text1"/>
        </w:rPr>
      </w:pPr>
    </w:p>
    <w:p w:rsidR="00D142FE" w:rsidRPr="003F398B" w:rsidRDefault="00D142FE" w:rsidP="003C72C2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สารบัญ</w:t>
      </w:r>
    </w:p>
    <w:p w:rsidR="00D142FE" w:rsidRPr="003F398B" w:rsidRDefault="00363CB9" w:rsidP="003C72C2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ab/>
      </w:r>
      <w:r w:rsidRPr="00C04A7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เรื่อง</w:t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0A67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  <w:t xml:space="preserve">     </w:t>
      </w:r>
      <w:r w:rsidRPr="00C04A7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หน้า</w:t>
      </w:r>
    </w:p>
    <w:p w:rsidR="00D142FE" w:rsidRPr="003F398B" w:rsidRDefault="00D142FE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ประมวลสรุปพระราชกระแสสมเด็จพระเทพรัตนราชสุดาฯ สยามบรมราชกุมารี</w:t>
      </w:r>
    </w:p>
    <w:p w:rsidR="00D142FE" w:rsidRPr="003F398B" w:rsidRDefault="00D142FE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คํานํา</w:t>
      </w:r>
      <w:proofErr w:type="spellEnd"/>
    </w:p>
    <w:p w:rsidR="00D142FE" w:rsidRPr="003F398B" w:rsidRDefault="004449D5" w:rsidP="003C72C2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บทสรุปสำหรับผู้บริหาร</w:t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5C2841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3731F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</w:t>
      </w:r>
      <w:r w:rsidR="006C06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</w:p>
    <w:p w:rsidR="004449D5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</w:t>
      </w:r>
      <w:r w:rsidR="004449D5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C06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ข้อมูล</w:t>
      </w:r>
      <w:r w:rsidR="00CE6C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ความจำเป็นพื้นฐาน (</w:t>
      </w:r>
      <w:proofErr w:type="spellStart"/>
      <w:r w:rsidR="00CE6C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="00CE6C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.)</w:t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4449D5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 </w:t>
      </w:r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แนวคิดเรื่อง </w:t>
      </w:r>
      <w:proofErr w:type="spellStart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เพื่อพัฒนาคุณภาพชีวิต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1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๘</w:t>
      </w:r>
    </w:p>
    <w:p w:rsidR="004449D5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</w:t>
      </w:r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ความหมายของคุณภาพชีวิต และ </w:t>
      </w:r>
      <w:proofErr w:type="spellStart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๘</w:t>
      </w:r>
    </w:p>
    <w:p w:rsidR="00E00C94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หลักการของข้อมูลความจำเป็นพื้นฐาน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๘</w:t>
      </w:r>
    </w:p>
    <w:p w:rsidR="00E00C94" w:rsidRPr="003F398B" w:rsidRDefault="00624764" w:rsidP="003C72C2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๔. 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เครื่องชี้วัดข้อมูล </w:t>
      </w:r>
      <w:proofErr w:type="spellStart"/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51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51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51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51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515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๙</w:t>
      </w:r>
    </w:p>
    <w:p w:rsidR="00624764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 </w:t>
      </w:r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ขั้นตอนการ</w:t>
      </w:r>
      <w:proofErr w:type="spellStart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นํา</w:t>
      </w:r>
      <w:proofErr w:type="spellEnd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4449D5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ไปใช้ในการพัฒนา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C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</w:p>
    <w:p w:rsidR="004449D5" w:rsidRPr="003F398B" w:rsidRDefault="0062476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="006C06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="004449D5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35153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ผลการวิเคร</w:t>
      </w:r>
      <w:r w:rsidR="00363CB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าะห์ข้อมูลความจำเป็นพื้นฐาน (</w:t>
      </w:r>
      <w:proofErr w:type="spellStart"/>
      <w:r w:rsidR="00363CB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="00363CB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.)</w:t>
      </w:r>
      <w:r w:rsidR="0035153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ปี ๒๕</w:t>
      </w:r>
      <w:r w:rsidR="008626F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="00F30D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CE6CEB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E6C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ครัวเรือน                                                                                       ๑</w:t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</w:p>
    <w:p w:rsidR="004449D5" w:rsidRPr="003F398B" w:rsidRDefault="00CE6CEB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๒.๒ 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ประชากร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D61D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</w:p>
    <w:p w:rsidR="002D05C0" w:rsidRPr="003F398B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E6C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การศึกษา</w:t>
      </w:r>
      <w:r w:rsidR="002D05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05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05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05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05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C16C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</w:p>
    <w:p w:rsidR="004449D5" w:rsidRPr="003F398B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CE6C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การประกอบอาชีพ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C16C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</w:p>
    <w:p w:rsidR="004449D5" w:rsidRPr="003F398B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F43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การนับถือศาสนา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6C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๑๔</w:t>
      </w:r>
    </w:p>
    <w:p w:rsidR="00E00C94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F43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รายได้เฉลี่ย</w:t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6C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๑๔</w:t>
      </w:r>
    </w:p>
    <w:p w:rsidR="007F6957" w:rsidRPr="003F398B" w:rsidRDefault="007F695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๒.๗ รายจ่ายเฉลี่ย                                                                                  ๑๕</w:t>
      </w:r>
    </w:p>
    <w:p w:rsidR="004449D5" w:rsidRDefault="006C065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F43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ความสุขของคนในจังหวัด</w:t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00C9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16C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๑๖</w:t>
      </w:r>
    </w:p>
    <w:p w:rsidR="00775DB6" w:rsidRDefault="006F43A2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๒.๘ </w:t>
      </w:r>
      <w:r w:rsidR="00775D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คุณภาพชีวิตระดับจังหวัด ตัวชี้วัดที่ตกเกณฑ์ ๓ อันดับแรก                             ๑๖</w:t>
      </w:r>
    </w:p>
    <w:p w:rsidR="00464444" w:rsidRDefault="00775DB6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๒.๙ </w:t>
      </w:r>
      <w:r w:rsidR="004644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ชี้เป้าคุณภาพชีวิตของคนจังหวัดน่าน</w:t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       19</w:t>
      </w:r>
      <w:r w:rsidR="00464444" w:rsidRPr="00464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ภาคผนวก</w:t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6444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:rsidR="00CE6CEB" w:rsidRPr="003F398B" w:rsidRDefault="0046444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363CB9" w:rsidRPr="00464444" w:rsidRDefault="00464444" w:rsidP="00464444">
      <w:pPr>
        <w:pStyle w:val="af3"/>
        <w:widowControl w:val="0"/>
        <w:numPr>
          <w:ilvl w:val="0"/>
          <w:numId w:val="35"/>
        </w:numPr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4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ตัวอย่าง</w:t>
      </w:r>
      <w:r w:rsidR="00363CB9" w:rsidRPr="004644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การวิเคราะห์ข้อมูล </w:t>
      </w:r>
      <w:proofErr w:type="spellStart"/>
      <w:r w:rsidR="00363CB9" w:rsidRPr="004644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จปฐ</w:t>
      </w:r>
      <w:proofErr w:type="spellEnd"/>
      <w:r w:rsidR="00363CB9" w:rsidRPr="004644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.ด้วยโปรแกรม </w:t>
      </w:r>
      <w:r w:rsidR="00363CB9" w:rsidRPr="00464444">
        <w:rPr>
          <w:rFonts w:ascii="TH SarabunIT๙" w:hAnsi="TH SarabunIT๙" w:cs="TH SarabunIT๙"/>
          <w:color w:val="000000" w:themeColor="text1"/>
          <w:sz w:val="32"/>
          <w:szCs w:val="32"/>
        </w:rPr>
        <w:t>CIA</w:t>
      </w:r>
    </w:p>
    <w:p w:rsidR="00363CB9" w:rsidRDefault="00363CB9" w:rsidP="00E34BE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การวิเคราะห์ แบบ </w:t>
      </w:r>
      <w:r w:rsidRPr="00363CB9">
        <w:rPr>
          <w:rFonts w:ascii="TH SarabunIT๙" w:hAnsi="TH SarabunIT๙" w:cs="TH SarabunIT๙"/>
          <w:color w:val="000000" w:themeColor="text1"/>
          <w:sz w:val="32"/>
          <w:szCs w:val="32"/>
        </w:rPr>
        <w:t>Community Radar Diagram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</w:t>
      </w:r>
    </w:p>
    <w:p w:rsidR="00363CB9" w:rsidRPr="003F398B" w:rsidRDefault="00363CB9" w:rsidP="00E34BE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การวิเคราะห์ แบบ </w:t>
      </w:r>
      <w:r w:rsidRPr="00363CB9">
        <w:rPr>
          <w:rFonts w:ascii="TH SarabunIT๙" w:hAnsi="TH SarabunIT๙" w:cs="TH SarabunIT๙"/>
          <w:color w:val="000000" w:themeColor="text1"/>
          <w:sz w:val="32"/>
          <w:szCs w:val="32"/>
        </w:rPr>
        <w:t>Community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Radar </w:t>
      </w:r>
      <w:r w:rsidRPr="00363CB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Analysis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          </w:t>
      </w:r>
    </w:p>
    <w:p w:rsidR="00D566B7" w:rsidRDefault="00363CB9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ตัวชี้วัดที่เป็นตัวบ่งชี้</w:t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</w:t>
      </w:r>
    </w:p>
    <w:p w:rsidR="00464444" w:rsidRDefault="00363CB9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โครงการที่สามารถนำมาแ</w:t>
      </w:r>
      <w:r w:rsidR="000A67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ก้ไขปัญหา  </w:t>
      </w:r>
    </w:p>
    <w:p w:rsidR="00363CB9" w:rsidRPr="00464444" w:rsidRDefault="00464444" w:rsidP="00464444">
      <w:pPr>
        <w:pStyle w:val="af3"/>
        <w:widowControl w:val="0"/>
        <w:numPr>
          <w:ilvl w:val="0"/>
          <w:numId w:val="35"/>
        </w:numPr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auto"/>
          <w:sz w:val="44"/>
          <w:szCs w:val="44"/>
          <w:lang w:eastAsia="en-US"/>
        </w:rPr>
        <w:drawing>
          <wp:anchor distT="0" distB="0" distL="114300" distR="114300" simplePos="0" relativeHeight="251633152" behindDoc="0" locked="0" layoutInCell="1" allowOverlap="1" wp14:anchorId="44162BF9" wp14:editId="21A1D403">
            <wp:simplePos x="0" y="0"/>
            <wp:positionH relativeFrom="margin">
              <wp:posOffset>4118610</wp:posOffset>
            </wp:positionH>
            <wp:positionV relativeFrom="paragraph">
              <wp:posOffset>123190</wp:posOffset>
            </wp:positionV>
            <wp:extent cx="1674495" cy="1372235"/>
            <wp:effectExtent l="114300" t="76200" r="78105" b="151765"/>
            <wp:wrapNone/>
            <wp:docPr id="269" name="รูปภาพ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จปฐ.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372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สรุปช้อ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มูล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จปฐ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.ระดับจังหวัด/อำเภอ</w:t>
      </w:r>
      <w:r w:rsidR="000A67E1" w:rsidRPr="00464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0A67E1" w:rsidRPr="00464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 w:rsidRPr="00464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 w:rsidRPr="00464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A67E1" w:rsidRPr="00464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      </w:t>
      </w:r>
    </w:p>
    <w:p w:rsidR="004449D5" w:rsidRPr="003F398B" w:rsidRDefault="0046444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</w:p>
    <w:p w:rsidR="00894502" w:rsidRPr="003F398B" w:rsidRDefault="005B1690" w:rsidP="00464444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B7F43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C5B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</w:p>
    <w:p w:rsidR="002A49D8" w:rsidRPr="003F398B" w:rsidRDefault="002A49D8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44"/>
          <w:szCs w:val="44"/>
        </w:rPr>
        <w:sectPr w:rsidR="002A49D8" w:rsidRPr="003F398B" w:rsidSect="00E34BE3">
          <w:footerReference w:type="default" r:id="rId25"/>
          <w:pgSz w:w="11907" w:h="16840" w:code="9"/>
          <w:pgMar w:top="1418" w:right="1134" w:bottom="567" w:left="1701" w:header="680" w:footer="283" w:gutter="0"/>
          <w:pgNumType w:fmt="thaiLetters" w:start="1"/>
          <w:cols w:space="720"/>
          <w:docGrid w:linePitch="360"/>
        </w:sectPr>
      </w:pPr>
    </w:p>
    <w:p w:rsidR="003F398B" w:rsidRDefault="006F43A2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9FB2D9B" wp14:editId="24115E64">
                <wp:simplePos x="0" y="0"/>
                <wp:positionH relativeFrom="column">
                  <wp:posOffset>217170</wp:posOffset>
                </wp:positionH>
                <wp:positionV relativeFrom="paragraph">
                  <wp:posOffset>83820</wp:posOffset>
                </wp:positionV>
                <wp:extent cx="2825115" cy="676275"/>
                <wp:effectExtent l="0" t="0" r="13335" b="28575"/>
                <wp:wrapNone/>
                <wp:docPr id="224" name="ตัดและมนมุมสี่เหลี่ยมผืนผ้าหนึ่งมุม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115" cy="6762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444" w:rsidRPr="003F398B" w:rsidRDefault="00464444" w:rsidP="0046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3F39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72"/>
                                <w:szCs w:val="72"/>
                                <w:cs/>
                              </w:rPr>
                              <w:t>บทสรุปของผู้บริหาร</w:t>
                            </w:r>
                          </w:p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24" o:spid="_x0000_s1026" style="position:absolute;left:0;text-align:left;margin-left:17.1pt;margin-top:6.6pt;width:222.45pt;height:53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825115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" adj="-11796480,,5400" path="m112715,l2712400,r112715,112715l2825115,676275,,676275,,112715c,50464,50464,,112715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112715,0;2712400,0;2825115,112715;2825115,676275;0,676275;0,112715;112715,0" o:connectangles="0,0,0,0,0,0,0" textboxrect="0,0,2825115,676275"/>
                <v:textbox>
                  <w:txbxContent>
                    <w:p w:rsidR="00464444" w:rsidRPr="003F398B" w:rsidRDefault="00464444" w:rsidP="0046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 w:rsidRPr="003F398B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72"/>
                          <w:szCs w:val="72"/>
                          <w:cs/>
                        </w:rPr>
                        <w:t>บทสรุปของผู้บริหาร</w:t>
                      </w:r>
                    </w:p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1FE3">
        <w:rPr>
          <w:rFonts w:ascii="TH SarabunIT๙" w:hAnsi="TH SarabunIT๙" w:cs="TH SarabunIT๙"/>
          <w:b/>
          <w:bCs/>
          <w:noProof/>
          <w:color w:val="auto"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5ED5F4" wp14:editId="5642D140">
                <wp:simplePos x="0" y="0"/>
                <wp:positionH relativeFrom="column">
                  <wp:posOffset>-125730</wp:posOffset>
                </wp:positionH>
                <wp:positionV relativeFrom="paragraph">
                  <wp:posOffset>-14605</wp:posOffset>
                </wp:positionV>
                <wp:extent cx="6031230" cy="0"/>
                <wp:effectExtent l="20955" t="25400" r="24765" b="22225"/>
                <wp:wrapNone/>
                <wp:docPr id="23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9pt,-1.15pt" to="46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4qFwIAACw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" strokecolor="#c00000" strokeweight="3pt"/>
            </w:pict>
          </mc:Fallback>
        </mc:AlternateContent>
      </w:r>
    </w:p>
    <w:p w:rsidR="00464444" w:rsidRDefault="0046444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</w:p>
    <w:p w:rsidR="00E225D2" w:rsidRPr="003F398B" w:rsidRDefault="00E225D2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</w:p>
    <w:p w:rsidR="00DB687A" w:rsidRPr="003F398B" w:rsidRDefault="00DB687A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การจัด</w:t>
      </w:r>
      <w:r w:rsidR="004149F5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เก็บ</w:t>
      </w:r>
      <w:r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ข้อมูล</w:t>
      </w:r>
      <w:r w:rsidR="003E500F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ความจำเป็นพื้นฐาน</w:t>
      </w:r>
      <w:r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 w:rsidR="003E500F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(</w:t>
      </w:r>
      <w:proofErr w:type="spellStart"/>
      <w:r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จปฐ</w:t>
      </w:r>
      <w:proofErr w:type="spellEnd"/>
      <w:r w:rsidR="00032D56"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 w:rsidR="003E500F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)</w:t>
      </w:r>
      <w:r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ปี </w:t>
      </w:r>
      <w:r w:rsidR="006C0653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๒๕</w:t>
      </w:r>
      <w:r w:rsidR="008626F9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๖</w:t>
      </w:r>
      <w:r w:rsidR="00F30D0D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</w:t>
      </w:r>
    </w:p>
    <w:p w:rsidR="00460928" w:rsidRDefault="00A477A1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8626F9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713024" behindDoc="1" locked="0" layoutInCell="1" allowOverlap="1" wp14:anchorId="7308A962" wp14:editId="2E57110F">
            <wp:simplePos x="0" y="0"/>
            <wp:positionH relativeFrom="column">
              <wp:posOffset>5237480</wp:posOffset>
            </wp:positionH>
            <wp:positionV relativeFrom="paragraph">
              <wp:posOffset>18415</wp:posOffset>
            </wp:positionV>
            <wp:extent cx="972185" cy="1371600"/>
            <wp:effectExtent l="19050" t="57150" r="94615" b="57150"/>
            <wp:wrapThrough wrapText="bothSides">
              <wp:wrapPolygon edited="0">
                <wp:start x="0" y="-900"/>
                <wp:lineTo x="-423" y="-600"/>
                <wp:lineTo x="-423" y="20700"/>
                <wp:lineTo x="0" y="22200"/>
                <wp:lineTo x="22856" y="22200"/>
                <wp:lineTo x="23279" y="18900"/>
                <wp:lineTo x="23279" y="4200"/>
                <wp:lineTo x="22856" y="-300"/>
                <wp:lineTo x="22856" y="-900"/>
                <wp:lineTo x="0" y="-900"/>
              </wp:wrapPolygon>
            </wp:wrapThrough>
            <wp:docPr id="5" name="Picture 2" descr="C:\Users\Jakrapong\Desktop\แก้แบบ กชช ส่งบริษั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C:\Users\Jakrapong\Desktop\แก้แบบ กชช ส่งบริษัท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371600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6F9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712000" behindDoc="1" locked="0" layoutInCell="1" allowOverlap="1" wp14:anchorId="5D363B0C" wp14:editId="048429F5">
            <wp:simplePos x="0" y="0"/>
            <wp:positionH relativeFrom="column">
              <wp:posOffset>4358005</wp:posOffset>
            </wp:positionH>
            <wp:positionV relativeFrom="paragraph">
              <wp:posOffset>20955</wp:posOffset>
            </wp:positionV>
            <wp:extent cx="972185" cy="1371600"/>
            <wp:effectExtent l="190500" t="171450" r="247015" b="171450"/>
            <wp:wrapThrough wrapText="bothSides">
              <wp:wrapPolygon edited="0">
                <wp:start x="20932" y="-1229"/>
                <wp:lineTo x="1115" y="-4458"/>
                <wp:lineTo x="-2466" y="4800"/>
                <wp:lineTo x="-834" y="5117"/>
                <wp:lineTo x="-2624" y="9747"/>
                <wp:lineTo x="-992" y="10064"/>
                <wp:lineTo x="-2782" y="14693"/>
                <wp:lineTo x="-741" y="15090"/>
                <wp:lineTo x="-2196" y="18851"/>
                <wp:lineTo x="-899" y="20036"/>
                <wp:lineTo x="-458" y="22299"/>
                <wp:lineTo x="2399" y="22855"/>
                <wp:lineTo x="3031" y="22355"/>
                <wp:lineTo x="10938" y="22337"/>
                <wp:lineTo x="23638" y="20138"/>
                <wp:lineTo x="23750" y="19849"/>
                <wp:lineTo x="23500" y="14823"/>
                <wp:lineTo x="23815" y="4930"/>
                <wp:lineTo x="23381" y="-753"/>
                <wp:lineTo x="20932" y="-1229"/>
              </wp:wrapPolygon>
            </wp:wrapThrough>
            <wp:docPr id="1" name="Picture 2" descr="C:\Users\Jakrapong\Desktop\แก้แบบ กชช ส่งบริษั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C:\Users\Jakrapong\Desktop\แก้แบบ กชช ส่งบริษัท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0082">
                      <a:off x="0" y="0"/>
                      <a:ext cx="972185" cy="1371600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28" w:rsidRPr="00B32F8E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ข้อมูล</w:t>
      </w:r>
      <w:r w:rsidR="003F398B" w:rsidRPr="00B32F8E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ความจำเป็นพื้นฐาน (</w:t>
      </w:r>
      <w:proofErr w:type="spellStart"/>
      <w:r w:rsidR="003F398B" w:rsidRPr="00B32F8E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จปฐ</w:t>
      </w:r>
      <w:proofErr w:type="spellEnd"/>
      <w:r w:rsidR="003F398B" w:rsidRPr="00B32F8E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.)</w:t>
      </w:r>
      <w:r w:rsidR="00B32F8E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คือ ข้อมูลระดับครัวเรือนที่แสดงถึงสภาพความจำเป็นพื้นฐานของคนในครัวเรือนในด้านต่างๆ ว่า</w:t>
      </w:r>
      <w:r w:rsidR="003958E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</w:t>
      </w:r>
      <w:r w:rsidR="00B32F8E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คนควรจะมีคุณภาพชีวิต</w:t>
      </w:r>
      <w:r w:rsidR="003958E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ที่กำหนดมาตรฐานขั้นต่ำเอาไว้ว่าอ</w:t>
      </w:r>
      <w:r w:rsidR="00B32F8E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ย่างไร</w:t>
      </w:r>
      <w:r w:rsidR="003958E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</w:t>
      </w:r>
      <w:r w:rsidR="00B32F8E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ในแต่ละด้านในช่วงระยะเวลาหนึ่ง ๆ ซึ่งใน</w:t>
      </w:r>
      <w:r w:rsidR="00460928" w:rsidRPr="003F398B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ระหว่างเดือนมกราคม </w:t>
      </w:r>
      <w:r w:rsidR="001C7798" w:rsidRPr="003F398B">
        <w:rPr>
          <w:rFonts w:ascii="TH SarabunIT๙" w:hAnsi="TH SarabunIT๙" w:cs="TH SarabunIT๙"/>
          <w:color w:val="auto"/>
          <w:spacing w:val="-4"/>
          <w:sz w:val="32"/>
          <w:szCs w:val="32"/>
        </w:rPr>
        <w:t>–</w:t>
      </w:r>
      <w:r w:rsidR="003F39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="00B32F8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จะดำเนินการจัดเก็บ</w:t>
      </w:r>
      <w:r w:rsidR="003E500F">
        <w:rPr>
          <w:rFonts w:ascii="TH SarabunIT๙" w:hAnsi="TH SarabunIT๙" w:cs="TH SarabunIT๙"/>
          <w:color w:val="auto"/>
          <w:sz w:val="32"/>
          <w:szCs w:val="32"/>
          <w:cs/>
        </w:rPr>
        <w:t>เป็นประจำทุกปี</w:t>
      </w:r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จากทุกครัวเรือน</w:t>
      </w:r>
      <w:r w:rsidR="007033D2">
        <w:rPr>
          <w:rFonts w:ascii="TH SarabunIT๙" w:hAnsi="TH SarabunIT๙" w:cs="TH SarabunIT๙" w:hint="cs"/>
          <w:color w:val="auto"/>
          <w:sz w:val="32"/>
          <w:szCs w:val="32"/>
          <w:cs/>
        </w:rPr>
        <w:t>ทั้ง</w:t>
      </w:r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>ในเขตชนบท</w:t>
      </w:r>
      <w:r w:rsidR="003E500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(เขต </w:t>
      </w:r>
      <w:proofErr w:type="spellStart"/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>อบต</w:t>
      </w:r>
      <w:proofErr w:type="spellEnd"/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และเทศบาลตำบลที่ยกฐานะมาจาก </w:t>
      </w:r>
      <w:proofErr w:type="spellStart"/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>อบต</w:t>
      </w:r>
      <w:proofErr w:type="spellEnd"/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.) </w:t>
      </w:r>
      <w:r w:rsidR="007033D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และเขตเมือง (เทศบาลเมือง และเทศบาลที่ยกฐานะจากสุขาภิบาล) </w:t>
      </w:r>
      <w:r w:rsidR="003F39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ที่มีผู้อาศัยอยู่จริง (ทั้งที่มีเลขที่บ้านและไม่มีเลขที่บ้าน) </w:t>
      </w:r>
      <w:r w:rsidR="008626F9">
        <w:rPr>
          <w:rFonts w:ascii="TH SarabunIT๙" w:hAnsi="TH SarabunIT๙" w:cs="TH SarabunIT๙" w:hint="cs"/>
          <w:color w:val="auto"/>
          <w:sz w:val="32"/>
          <w:szCs w:val="32"/>
          <w:cs/>
        </w:rPr>
        <w:t>ในปี ๒๕๖</w:t>
      </w:r>
      <w:r w:rsidR="00F30D0D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1C5B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710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1C5B84">
        <w:rPr>
          <w:rFonts w:ascii="TH SarabunIT๙" w:hAnsi="TH SarabunIT๙" w:cs="TH SarabunIT๙" w:hint="cs"/>
          <w:color w:val="auto"/>
          <w:sz w:val="32"/>
          <w:szCs w:val="32"/>
          <w:cs/>
        </w:rPr>
        <w:t>ได้จัดเก็บทั้งในเขตเมือง และเขตชนบท จังหวัด</w:t>
      </w:r>
      <w:r w:rsidR="001815EF">
        <w:rPr>
          <w:rFonts w:ascii="TH SarabunIT๙" w:hAnsi="TH SarabunIT๙" w:cs="TH SarabunIT๙" w:hint="cs"/>
          <w:color w:val="auto"/>
          <w:sz w:val="32"/>
          <w:szCs w:val="32"/>
          <w:cs/>
        </w:rPr>
        <w:t>น่าน</w:t>
      </w:r>
      <w:r w:rsidR="001C5B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มีครัวเรือนที่จัดเก็บทั้งสิ้น </w:t>
      </w:r>
      <w:r w:rsidR="007F30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จำนวน </w:t>
      </w:r>
      <w:r w:rsidR="00C25EB1">
        <w:rPr>
          <w:rFonts w:ascii="TH SarabunIT๙" w:hAnsi="TH SarabunIT๙" w:cs="TH SarabunIT๙" w:hint="cs"/>
          <w:color w:val="auto"/>
          <w:sz w:val="32"/>
          <w:szCs w:val="32"/>
          <w:cs/>
        </w:rPr>
        <w:t>112,540</w:t>
      </w:r>
      <w:r w:rsidR="007F30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ครัวเรือน </w:t>
      </w:r>
      <w:r w:rsidR="004710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</w:t>
      </w:r>
      <w:r w:rsidR="005160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พบว่าประชาชนมีการพัฒนาคุณภาพชีวิตตามเครื่องชี้วัดข้อมูล </w:t>
      </w:r>
      <w:proofErr w:type="spellStart"/>
      <w:r w:rsidR="00516066">
        <w:rPr>
          <w:rFonts w:ascii="TH SarabunIT๙" w:hAnsi="TH SarabunIT๙" w:cs="TH SarabunIT๙" w:hint="cs"/>
          <w:color w:val="auto"/>
          <w:sz w:val="32"/>
          <w:szCs w:val="32"/>
          <w:cs/>
        </w:rPr>
        <w:t>จปฐ</w:t>
      </w:r>
      <w:proofErr w:type="spellEnd"/>
      <w:r w:rsidR="005160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="00697ED3">
        <w:rPr>
          <w:rFonts w:ascii="TH SarabunIT๙" w:hAnsi="TH SarabunIT๙" w:cs="TH SarabunIT๙" w:hint="cs"/>
          <w:color w:val="auto"/>
          <w:sz w:val="32"/>
          <w:szCs w:val="32"/>
          <w:cs/>
        </w:rPr>
        <w:t>จำนวน ๕ หมวด ๓</w:t>
      </w:r>
      <w:r w:rsidR="00C92B12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697ED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ตัวชี้วัด </w:t>
      </w:r>
      <w:r w:rsidR="00460928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ดังนี</w:t>
      </w:r>
      <w:r w:rsidR="001C7798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้</w:t>
      </w:r>
      <w:r w:rsidR="009B677D" w:rsidRPr="009B677D">
        <w:rPr>
          <w:noProof/>
          <w:lang w:eastAsia="en-US"/>
        </w:rPr>
        <w:t xml:space="preserve"> </w:t>
      </w:r>
    </w:p>
    <w:p w:rsidR="00AF61BD" w:rsidRPr="00C92B12" w:rsidRDefault="00AF61BD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654127" w:rsidRDefault="006F43A2" w:rsidP="003C72C2">
      <w:pPr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E0E2FEA" wp14:editId="415109D6">
                <wp:simplePos x="0" y="0"/>
                <wp:positionH relativeFrom="column">
                  <wp:posOffset>17145</wp:posOffset>
                </wp:positionH>
                <wp:positionV relativeFrom="paragraph">
                  <wp:posOffset>52070</wp:posOffset>
                </wp:positionV>
                <wp:extent cx="1543050" cy="294005"/>
                <wp:effectExtent l="0" t="0" r="19050" b="10795"/>
                <wp:wrapNone/>
                <wp:docPr id="226" name="ตัดและมนมุมสี่เหลี่ยมผืนผ้าหนึ่งมุม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400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26" o:spid="_x0000_s1027" style="position:absolute;margin-left:1.35pt;margin-top:4.1pt;width:121.5pt;height:23.1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43050,294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" adj="-11796480,,5400" path="m49002,l1494048,r49002,49002l1543050,294005,,294005,,49002c,21939,21939,,49002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9002,0;1494048,0;1543050,49002;1543050,294005;0,294005;0,49002;49002,0" o:connectangles="0,0,0,0,0,0,0" textboxrect="0,0,1543050,29400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  <w:r w:rsidR="0000402C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</w:t>
      </w:r>
      <w:r w:rsidR="00834B43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.๑  จำนวนครัวเรือน</w:t>
      </w:r>
    </w:p>
    <w:p w:rsidR="009B677D" w:rsidRPr="009B677D" w:rsidRDefault="009B677D" w:rsidP="009B677D">
      <w:pPr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4D28F2" w:rsidRPr="003F398B" w:rsidRDefault="00BE2C0A" w:rsidP="004D28F2">
      <w:pPr>
        <w:pStyle w:val="af3"/>
        <w:numPr>
          <w:ilvl w:val="0"/>
          <w:numId w:val="2"/>
        </w:num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จังหวัดน่าน </w:t>
      </w:r>
      <w:r w:rsidR="006C06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มีครัวเรือน</w:t>
      </w:r>
      <w:r w:rsidR="009B67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เขตชนบท จาก </w:t>
      </w:r>
      <w:proofErr w:type="spellStart"/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อบต</w:t>
      </w:r>
      <w:proofErr w:type="spellEnd"/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และเทศบาลตำบลที่ยกฐานะมาจาก </w:t>
      </w:r>
      <w:proofErr w:type="spellStart"/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อบต</w:t>
      </w:r>
      <w:proofErr w:type="spellEnd"/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B67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9B67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เขตเมือง </w:t>
      </w:r>
      <w:r w:rsidR="004710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9B67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จากเทศบาลเมือง</w:t>
      </w:r>
      <w:r w:rsidR="009B677D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และเทศบาลตำบลที่ยกฐานะมาจากสุขาภิบาล 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ครอบคลุมพื้นที่ </w:t>
      </w:r>
      <w:r w:rsidR="00C2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4D28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B67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C2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 </w:t>
      </w:r>
      <w:r w:rsidR="00C2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2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921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หมู่บ้าน</w:t>
      </w:r>
      <w:r w:rsidR="009B67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/ชุมชน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B67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7033D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2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112,540</w:t>
      </w:r>
      <w:r w:rsidR="007033D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D28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D28F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</w:t>
      </w:r>
    </w:p>
    <w:p w:rsidR="00834B43" w:rsidRPr="00C04A71" w:rsidRDefault="006F43A2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1549E57" wp14:editId="564B6A43">
                <wp:simplePos x="0" y="0"/>
                <wp:positionH relativeFrom="column">
                  <wp:posOffset>83820</wp:posOffset>
                </wp:positionH>
                <wp:positionV relativeFrom="paragraph">
                  <wp:posOffset>56515</wp:posOffset>
                </wp:positionV>
                <wp:extent cx="1552575" cy="294005"/>
                <wp:effectExtent l="0" t="0" r="28575" b="10795"/>
                <wp:wrapNone/>
                <wp:docPr id="227" name="ตัดและมนมุมสี่เหลี่ยมผืนผ้าหนึ่งมุม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29400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27" o:spid="_x0000_s1028" style="position:absolute;margin-left:6.6pt;margin-top:4.45pt;width:122.25pt;height:23.1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2575,294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" adj="-11796480,,5400" path="m49002,l1503573,r49002,49002l1552575,294005,,294005,,49002c,21939,21939,,49002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9002,0;1503573,0;1552575,49002;1552575,294005;0,294005;0,49002;49002,0" o:connectangles="0,0,0,0,0,0,0" textboxrect="0,0,1552575,29400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01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r w:rsidR="00834B43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๑.๒  จำนวนประชากร</w:t>
      </w:r>
    </w:p>
    <w:p w:rsidR="00C92B12" w:rsidRDefault="00C92B12" w:rsidP="00C92B12">
      <w:pPr>
        <w:pStyle w:val="af3"/>
        <w:spacing w:after="0" w:line="240" w:lineRule="auto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25EB1" w:rsidRPr="00C25EB1" w:rsidRDefault="00C25EB1" w:rsidP="00C25EB1">
      <w:pPr>
        <w:pStyle w:val="af3"/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มีประชากรที่อาศัยอยู่จริงในจังหวัดน่านทั้งหมด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339,333</w:t>
      </w: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 </w:t>
      </w:r>
    </w:p>
    <w:p w:rsidR="00C25EB1" w:rsidRPr="00C25EB1" w:rsidRDefault="00C25EB1" w:rsidP="00C25EB1">
      <w:pPr>
        <w:pStyle w:val="af3"/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>อยู่ในพื้นที่อำเภอเมือง มากที่สุด จำนวน 54,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682</w:t>
      </w: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 คิดเป็นร้อยละ 16.</w:t>
      </w:r>
      <w:r w:rsidR="00151A22">
        <w:rPr>
          <w:rFonts w:ascii="TH SarabunIT๙" w:hAnsi="TH SarabunIT๙" w:cs="TH SarabunIT๙"/>
          <w:color w:val="auto"/>
          <w:sz w:val="32"/>
          <w:szCs w:val="32"/>
        </w:rPr>
        <w:t>11</w:t>
      </w:r>
    </w:p>
    <w:p w:rsidR="00C25EB1" w:rsidRPr="00C25EB1" w:rsidRDefault="00C25EB1" w:rsidP="00C25EB1">
      <w:pPr>
        <w:pStyle w:val="af3"/>
        <w:spacing w:after="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>จำนวนประชากรน้อยที่สุด คือ อำเภอเฉลิมพระเกียรติ จำนวน 7,</w:t>
      </w:r>
      <w:r w:rsidR="00151A22">
        <w:rPr>
          <w:rFonts w:ascii="TH SarabunIT๙" w:hAnsi="TH SarabunIT๙" w:cs="TH SarabunIT๙"/>
          <w:color w:val="auto"/>
          <w:sz w:val="32"/>
          <w:szCs w:val="32"/>
        </w:rPr>
        <w:t>171</w:t>
      </w: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คิดเป็นร้อยละ </w:t>
      </w:r>
      <w:r w:rsidRPr="00C25EB1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C25EB1">
        <w:rPr>
          <w:rFonts w:ascii="TH SarabunIT๙" w:hAnsi="TH SarabunIT๙" w:cs="TH SarabunIT๙"/>
          <w:color w:val="auto"/>
          <w:sz w:val="32"/>
          <w:szCs w:val="32"/>
        </w:rPr>
        <w:t>1</w:t>
      </w:r>
      <w:r w:rsidR="00151A22">
        <w:rPr>
          <w:rFonts w:ascii="TH SarabunIT๙" w:hAnsi="TH SarabunIT๙" w:cs="TH SarabunIT๙"/>
          <w:color w:val="auto"/>
          <w:sz w:val="32"/>
          <w:szCs w:val="32"/>
        </w:rPr>
        <w:t>1</w:t>
      </w:r>
    </w:p>
    <w:p w:rsidR="00AF61BD" w:rsidRPr="00C25EB1" w:rsidRDefault="00AF61BD" w:rsidP="00C92B1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B7A2B" w:rsidRPr="00C04A71" w:rsidRDefault="006F43A2" w:rsidP="004D28F2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BA5AE6" wp14:editId="093E20C5">
                <wp:simplePos x="0" y="0"/>
                <wp:positionH relativeFrom="column">
                  <wp:posOffset>-1905</wp:posOffset>
                </wp:positionH>
                <wp:positionV relativeFrom="paragraph">
                  <wp:posOffset>44450</wp:posOffset>
                </wp:positionV>
                <wp:extent cx="1304925" cy="303530"/>
                <wp:effectExtent l="0" t="0" r="28575" b="20320"/>
                <wp:wrapNone/>
                <wp:docPr id="228" name="ตัดและมนมุมสี่เหลี่ยมผืนผ้าหนึ่งมุม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30353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28" o:spid="_x0000_s1029" style="position:absolute;margin-left:-.15pt;margin-top:3.5pt;width:102.75pt;height:23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304925,30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" adj="-11796480,,5400" path="m50589,l1254336,r50589,50589l1304925,303530,,303530,,50589c,22649,22649,,50589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0589,0;1254336,0;1304925,50589;1304925,303530;0,303530;0,50589;50589,0" o:connectangles="0,0,0,0,0,0,0" textboxrect="0,0,1304925,303530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  <w:r w:rsidR="001B7A2B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๑.๓  ช่วงอายุ</w:t>
      </w:r>
    </w:p>
    <w:p w:rsidR="00C92B12" w:rsidRDefault="00C92B12" w:rsidP="00C92B12">
      <w:pPr>
        <w:pStyle w:val="af3"/>
        <w:spacing w:after="0"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25EB1" w:rsidRPr="00DC3558" w:rsidRDefault="00C25EB1" w:rsidP="00C25EB1">
      <w:pPr>
        <w:pStyle w:val="af3"/>
        <w:spacing w:after="0"/>
        <w:ind w:hanging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25EB1">
        <w:rPr>
          <w:rFonts w:ascii="TH SarabunIT๙" w:hAnsi="TH SarabunIT๙" w:cs="TH SarabunIT๙"/>
          <w:color w:val="auto"/>
          <w:sz w:val="32"/>
          <w:szCs w:val="32"/>
          <w:cs/>
        </w:rPr>
        <w:t>เมื่อพิจารณาช่วงอายุต่างๆ ของประชากรในภาพรวมจังหวัด  พบว่า เด็ก (0 ปี – 14 ปี) จำนวน 45,</w:t>
      </w:r>
      <w:r w:rsidR="00151A22">
        <w:rPr>
          <w:rFonts w:ascii="TH SarabunIT๙" w:hAnsi="TH SarabunIT๙" w:cs="TH SarabunIT๙"/>
          <w:color w:val="auto"/>
          <w:sz w:val="32"/>
          <w:szCs w:val="32"/>
        </w:rPr>
        <w:t>501</w:t>
      </w:r>
      <w:r w:rsidR="00DC355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C3558">
        <w:rPr>
          <w:rFonts w:ascii="TH SarabunIT๙" w:hAnsi="TH SarabunIT๙" w:cs="TH SarabunIT๙" w:hint="cs"/>
          <w:color w:val="auto"/>
          <w:sz w:val="32"/>
          <w:szCs w:val="32"/>
          <w:cs/>
        </w:rPr>
        <w:t>คน</w:t>
      </w:r>
    </w:p>
    <w:p w:rsidR="00C25EB1" w:rsidRPr="00C25EB1" w:rsidRDefault="00DC3558" w:rsidP="00C25EB1">
      <w:pPr>
        <w:pStyle w:val="af3"/>
        <w:spacing w:after="0"/>
        <w:ind w:left="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>คิดเป็นร้อยละ 13.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40</w:t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วัยแรงงาน (15 ปีเต็ม – 59 ปี) จำนวน 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214,953</w:t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คิดเป็น ร้อยละ 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63.34</w:t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ผู้สูงอายุ (มากกว่า 60 ปีเต็ม) จำนวน 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78,879</w:t>
      </w:r>
      <w:r w:rsidR="00C25EB1" w:rsidRPr="00C25EB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คิดเป็น ร้อยละ 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23.25</w:t>
      </w:r>
    </w:p>
    <w:p w:rsidR="00C54A30" w:rsidRDefault="00C54A30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54A30" w:rsidRDefault="00C54A30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92B12" w:rsidRDefault="00C92B12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92B12" w:rsidRDefault="00C92B12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92B12" w:rsidRDefault="00C92B12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92B12" w:rsidRDefault="00C92B12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92B12" w:rsidRPr="00C54A30" w:rsidRDefault="00C92B12" w:rsidP="00C54A3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13609" w:rsidRDefault="006F43A2" w:rsidP="004D28F2">
      <w:pPr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F02AAF1" wp14:editId="2464CF7F">
                <wp:simplePos x="0" y="0"/>
                <wp:positionH relativeFrom="column">
                  <wp:posOffset>-1905</wp:posOffset>
                </wp:positionH>
                <wp:positionV relativeFrom="paragraph">
                  <wp:posOffset>52070</wp:posOffset>
                </wp:positionV>
                <wp:extent cx="1638300" cy="294005"/>
                <wp:effectExtent l="0" t="0" r="19050" b="10795"/>
                <wp:wrapNone/>
                <wp:docPr id="233" name="ตัดและมนมุมสี่เหลี่ยมผืนผ้าหนึ่งมุม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29400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33" o:spid="_x0000_s1030" style="position:absolute;margin-left:-.15pt;margin-top:4.1pt;width:129pt;height:23.1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638300,294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" adj="-11796480,,5400" path="m49002,l1589298,r49002,49002l1638300,294005,,294005,,49002c,21939,21939,,49002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9002,0;1589298,0;1638300,49002;1638300,294005;0,294005;0,49002;49002,0" o:connectangles="0,0,0,0,0,0,0" textboxrect="0,0,1638300,29400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F64051" w:rsidRPr="00C04A7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๑.๔</w:t>
      </w:r>
      <w:r w:rsidR="00C42663" w:rsidRPr="00C04A7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D84423" w:rsidRPr="00C04A7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F64051" w:rsidRPr="00C04A7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ระดับการศึกษา</w:t>
      </w:r>
      <w:r w:rsidR="00C54A3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     </w:t>
      </w:r>
    </w:p>
    <w:p w:rsidR="00E34BE3" w:rsidRDefault="00E34BE3" w:rsidP="00490C4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34BE3" w:rsidRDefault="00E34BE3" w:rsidP="00E34BE3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F1CB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การศึกษาภาพรวม</w:t>
      </w:r>
      <w:r>
        <w:rPr>
          <w:rFonts w:ascii="TH SarabunIT๙" w:hAnsi="TH SarabunIT๙" w:cs="TH SarabunIT๙" w:hint="cs"/>
          <w:b/>
          <w:bCs/>
          <w:color w:val="auto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พบว่า ค</w:t>
      </w:r>
      <w:r w:rsidRPr="009276E5">
        <w:rPr>
          <w:rFonts w:ascii="TH SarabunIT๙" w:hAnsi="TH SarabunIT๙" w:cs="TH SarabunIT๙" w:hint="cs"/>
          <w:color w:val="auto"/>
          <w:sz w:val="32"/>
          <w:szCs w:val="32"/>
          <w:cs/>
        </w:rPr>
        <w:t>นในครัวเรือน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ส่วนมากจบชั้นประถมศึกษา (ป.๔ ป.๖ ป.</w:t>
      </w:r>
      <w:r w:rsidR="0085102B">
        <w:rPr>
          <w:rFonts w:ascii="TH SarabunIT๙" w:hAnsi="TH SarabunIT๙" w:cs="TH SarabunIT๙" w:hint="cs"/>
          <w:color w:val="auto"/>
          <w:sz w:val="32"/>
          <w:szCs w:val="32"/>
          <w:cs/>
        </w:rPr>
        <w:t>๗) มา</w:t>
      </w:r>
      <w:r w:rsidR="002A6C1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กที่สุด </w:t>
      </w:r>
      <w:r w:rsidR="004710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2A6C1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คิดเป็นร้อยละ 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42.19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และจบสูงกว่าระดับปริ</w:t>
      </w:r>
      <w:r w:rsidR="00E47330">
        <w:rPr>
          <w:rFonts w:ascii="TH SarabunIT๙" w:hAnsi="TH SarabunIT๙" w:cs="TH SarabunIT๙" w:hint="cs"/>
          <w:color w:val="auto"/>
          <w:sz w:val="32"/>
          <w:szCs w:val="32"/>
          <w:cs/>
        </w:rPr>
        <w:t>ญญาตรีน้อยสุด คิดเป็นร้อยละ ๐.</w:t>
      </w:r>
      <w:r w:rsidR="00151A22">
        <w:rPr>
          <w:rFonts w:ascii="TH SarabunIT๙" w:hAnsi="TH SarabunIT๙" w:cs="TH SarabunIT๙" w:hint="cs"/>
          <w:color w:val="auto"/>
          <w:sz w:val="32"/>
          <w:szCs w:val="32"/>
          <w:cs/>
        </w:rPr>
        <w:t>88</w:t>
      </w:r>
    </w:p>
    <w:p w:rsidR="00E34BE3" w:rsidRPr="001A265D" w:rsidRDefault="00E34BE3" w:rsidP="00E34BE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การศึกษาภาพรวม</w:t>
      </w:r>
    </w:p>
    <w:p w:rsidR="004D28F2" w:rsidRPr="008B2E0C" w:rsidRDefault="00F82AD2" w:rsidP="008B2E0C">
      <w:pPr>
        <w:spacing w:after="0"/>
        <w:ind w:left="284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1AEF8A16" wp14:editId="72913BD7">
            <wp:extent cx="5486400" cy="3200400"/>
            <wp:effectExtent l="0" t="0" r="19050" b="1905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47557" w:rsidRPr="00C04A71" w:rsidRDefault="006F43A2" w:rsidP="003C72C2">
      <w:pPr>
        <w:spacing w:after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FFF9031" wp14:editId="3A4BA741">
                <wp:simplePos x="0" y="0"/>
                <wp:positionH relativeFrom="column">
                  <wp:posOffset>-1905</wp:posOffset>
                </wp:positionH>
                <wp:positionV relativeFrom="paragraph">
                  <wp:posOffset>-1905</wp:posOffset>
                </wp:positionV>
                <wp:extent cx="1838325" cy="351155"/>
                <wp:effectExtent l="0" t="0" r="28575" b="10795"/>
                <wp:wrapNone/>
                <wp:docPr id="236" name="ตัดและมนมุมสี่เหลี่ยมผืนผ้าหนึ่งมุม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36" o:spid="_x0000_s1031" style="position:absolute;margin-left:-.15pt;margin-top:-.15pt;width:144.75pt;height:27.6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838325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" adj="-11796480,,5400" path="m58527,l1779798,r58527,58527l1838325,351155,,351155,,58527c,26203,26203,,58527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1779798,0;1838325,58527;1838325,351155;0,351155;0,58527;58527,0" o:connectangles="0,0,0,0,0,0,0" textboxrect="0,0,1838325,35115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027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r w:rsidR="007E7248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๑.๕ </w:t>
      </w:r>
      <w:r w:rsidR="00476010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การประกอบ</w:t>
      </w:r>
      <w:r w:rsidR="007E7248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อาชีพ</w:t>
      </w:r>
    </w:p>
    <w:p w:rsidR="00D42C17" w:rsidRDefault="00D42C17" w:rsidP="004D28F2">
      <w:pPr>
        <w:spacing w:after="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70402B" w:rsidRDefault="00BB1BAB" w:rsidP="004D28F2">
      <w:pPr>
        <w:spacing w:after="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แผนภูมิ</w:t>
      </w:r>
      <w:r w:rsidR="00C04A71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แสดง</w:t>
      </w:r>
      <w:r w:rsidR="0070402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การประกอบอาชีพ</w:t>
      </w:r>
    </w:p>
    <w:p w:rsidR="007E392C" w:rsidRDefault="00114090" w:rsidP="003C72C2">
      <w:pPr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</w:t>
      </w:r>
      <w:r w:rsidR="00D42C17">
        <w:rPr>
          <w:noProof/>
          <w:lang w:eastAsia="en-US"/>
        </w:rPr>
        <w:drawing>
          <wp:inline distT="0" distB="0" distL="0" distR="0" wp14:anchorId="33E8809E" wp14:editId="14177CB3">
            <wp:extent cx="5943600" cy="3197225"/>
            <wp:effectExtent l="0" t="0" r="19050" b="22225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A72A3" w:rsidRDefault="009F1CBB" w:rsidP="00DC3558">
      <w:pPr>
        <w:spacing w:after="120"/>
        <w:ind w:left="-284" w:firstLine="284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0402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การประกอบอาชีพ</w:t>
      </w:r>
      <w:r w:rsidRPr="00AD723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พบว่า</w:t>
      </w:r>
      <w:r w:rsidR="00FB282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9303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อาชีพรับจ้างทั่วไป </w:t>
      </w:r>
      <w:r w:rsidR="00114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มากสุด คิดเป็นร้อยละ </w:t>
      </w:r>
      <w:r w:rsidR="0069303D">
        <w:rPr>
          <w:rFonts w:ascii="TH SarabunIT๙" w:hAnsi="TH SarabunIT๙" w:cs="TH SarabunIT๙" w:hint="cs"/>
          <w:color w:val="auto"/>
          <w:sz w:val="32"/>
          <w:szCs w:val="32"/>
          <w:cs/>
        </w:rPr>
        <w:t>21.24</w:t>
      </w:r>
      <w:r w:rsidR="00114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รองลงมาคือ</w:t>
      </w:r>
      <w:r w:rsidR="00DC3558">
        <w:rPr>
          <w:rFonts w:ascii="TH SarabunIT๙" w:hAnsi="TH SarabunIT๙" w:cs="TH SarabunIT๙" w:hint="cs"/>
          <w:color w:val="auto"/>
          <w:sz w:val="32"/>
          <w:szCs w:val="32"/>
          <w:cs/>
        </w:rPr>
        <w:t>กำลังศึกษา</w:t>
      </w:r>
      <w:r w:rsidR="004710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C3558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="00114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คิดเป็นร้อยละ </w:t>
      </w:r>
      <w:r w:rsidR="0069303D">
        <w:rPr>
          <w:rFonts w:ascii="TH SarabunIT๙" w:hAnsi="TH SarabunIT๙" w:cs="TH SarabunIT๙" w:hint="cs"/>
          <w:color w:val="auto"/>
          <w:sz w:val="32"/>
          <w:szCs w:val="32"/>
          <w:cs/>
        </w:rPr>
        <w:t>18.</w:t>
      </w:r>
      <w:r w:rsidR="00DC3558">
        <w:rPr>
          <w:rFonts w:ascii="TH SarabunIT๙" w:hAnsi="TH SarabunIT๙" w:cs="TH SarabunIT๙"/>
          <w:color w:val="auto"/>
          <w:sz w:val="32"/>
          <w:szCs w:val="32"/>
        </w:rPr>
        <w:t>63</w:t>
      </w:r>
      <w:r w:rsidR="00DF260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114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อันดับสาม คือ </w:t>
      </w:r>
      <w:r w:rsidR="00DC355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เกษตร-ทำไร่   </w:t>
      </w:r>
      <w:r w:rsidR="00114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คิดเป็นร้อยละ </w:t>
      </w:r>
      <w:r w:rsidR="00DC3558">
        <w:rPr>
          <w:rFonts w:ascii="TH SarabunIT๙" w:hAnsi="TH SarabunIT๙" w:cs="TH SarabunIT๙"/>
          <w:color w:val="auto"/>
          <w:sz w:val="32"/>
          <w:szCs w:val="32"/>
        </w:rPr>
        <w:t>18.14</w:t>
      </w:r>
    </w:p>
    <w:p w:rsidR="008B654D" w:rsidRDefault="00114090" w:rsidP="00464444">
      <w:pPr>
        <w:spacing w:after="120"/>
        <w:ind w:left="-284" w:firstLine="567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441DDBE5" wp14:editId="4889C3B2">
                <wp:simplePos x="0" y="0"/>
                <wp:positionH relativeFrom="column">
                  <wp:posOffset>-1039</wp:posOffset>
                </wp:positionH>
                <wp:positionV relativeFrom="paragraph">
                  <wp:posOffset>-8197</wp:posOffset>
                </wp:positionV>
                <wp:extent cx="1590675" cy="351155"/>
                <wp:effectExtent l="0" t="0" r="28575" b="10795"/>
                <wp:wrapNone/>
                <wp:docPr id="237" name="ตัดและมนมุมสี่เหลี่ยมผืนผ้าหนึ่งมุม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37" o:spid="_x0000_s1032" style="position:absolute;left:0;text-align:left;margin-left:-.1pt;margin-top:-.65pt;width:125.25pt;height:27.6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90675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" adj="-11796480,,5400" path="m58527,l1532148,r58527,58527l1590675,351155,,351155,,58527c,26203,26203,,58527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1532148,0;1590675,58527;1590675,351155;0,351155;0,58527;58527,0" o:connectangles="0,0,0,0,0,0,0" textboxrect="0,0,1590675,35115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092" w:rsidRPr="00C04A7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๑.๖ การนับถือศาสนา</w:t>
      </w:r>
      <w:r w:rsidR="008B654D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   </w:t>
      </w:r>
      <w:r w:rsidR="009F513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     </w:t>
      </w:r>
      <w:r w:rsidR="008B654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</w:t>
      </w:r>
      <w:r w:rsidR="008B654D" w:rsidRPr="008B654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ตารางแสดงการนับถือศาสนา</w:t>
      </w:r>
      <w:r w:rsidR="009F513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ภาพรวมจังหวัด</w:t>
      </w:r>
      <w:r w:rsidR="00566FD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น่าน</w:t>
      </w:r>
    </w:p>
    <w:p w:rsidR="00427352" w:rsidRDefault="0071499B" w:rsidP="004A72A3">
      <w:pPr>
        <w:spacing w:before="240" w:after="120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D7551B6" wp14:editId="03499540">
            <wp:extent cx="5148000" cy="3024000"/>
            <wp:effectExtent l="0" t="0" r="14605" b="2413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72A3" w:rsidRPr="00952027" w:rsidRDefault="009F1CBB" w:rsidP="00114090">
      <w:pPr>
        <w:spacing w:before="240" w:after="12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การนับถือศาสนา พบว่า </w:t>
      </w:r>
      <w:r w:rsidRPr="009F1CBB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ประชากรส่วนใหญ่นับ</w:t>
      </w:r>
      <w:r w:rsidR="008D131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ถือศาสนาพุทธ คิดเป็นร้อยละ </w:t>
      </w:r>
      <w:r w:rsidR="00566FD7">
        <w:rPr>
          <w:rFonts w:ascii="TH SarabunIT๙" w:hAnsi="TH SarabunIT๙" w:cs="TH SarabunIT๙" w:hint="cs"/>
          <w:color w:val="auto"/>
          <w:sz w:val="32"/>
          <w:szCs w:val="32"/>
          <w:cs/>
        </w:rPr>
        <w:t>98.13</w:t>
      </w:r>
      <w:r w:rsidRPr="009F1CB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รองลงมาค</w:t>
      </w:r>
      <w:r w:rsidR="00657AE1">
        <w:rPr>
          <w:rFonts w:ascii="TH SarabunIT๙" w:hAnsi="TH SarabunIT๙" w:cs="TH SarabunIT๙" w:hint="cs"/>
          <w:color w:val="auto"/>
          <w:sz w:val="32"/>
          <w:szCs w:val="32"/>
          <w:cs/>
        </w:rPr>
        <w:t>ือ</w:t>
      </w:r>
      <w:r w:rsidR="00DC3558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="00657AE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ศาสนาคริสต์ คิดเป็นร้อยละ </w:t>
      </w:r>
      <w:r w:rsidR="00566FD7">
        <w:rPr>
          <w:rFonts w:ascii="TH SarabunIT๙" w:hAnsi="TH SarabunIT๙" w:cs="TH SarabunIT๙" w:hint="cs"/>
          <w:color w:val="auto"/>
          <w:sz w:val="32"/>
          <w:szCs w:val="32"/>
          <w:cs/>
        </w:rPr>
        <w:t>1.82</w:t>
      </w:r>
      <w:r w:rsidRPr="009F1CB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และศาสนา</w:t>
      </w:r>
      <w:r w:rsidR="00566FD7">
        <w:rPr>
          <w:rFonts w:ascii="TH SarabunIT๙" w:hAnsi="TH SarabunIT๙" w:cs="TH SarabunIT๙" w:hint="cs"/>
          <w:color w:val="auto"/>
          <w:sz w:val="32"/>
          <w:szCs w:val="32"/>
          <w:cs/>
        </w:rPr>
        <w:t>อื่นๆ</w:t>
      </w:r>
      <w:r w:rsidRPr="009F1CB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คิดเป็นร้อยละ</w:t>
      </w:r>
      <w:r w:rsidR="00566FD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0.04</w:t>
      </w:r>
    </w:p>
    <w:p w:rsidR="00747557" w:rsidRPr="00BB1BAB" w:rsidRDefault="006F43A2" w:rsidP="00490C42">
      <w:pPr>
        <w:spacing w:after="0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C17FC0A" wp14:editId="6F2CF5CE">
                <wp:simplePos x="0" y="0"/>
                <wp:positionH relativeFrom="column">
                  <wp:posOffset>3810</wp:posOffset>
                </wp:positionH>
                <wp:positionV relativeFrom="paragraph">
                  <wp:posOffset>-1905</wp:posOffset>
                </wp:positionV>
                <wp:extent cx="1952625" cy="351155"/>
                <wp:effectExtent l="0" t="0" r="28575" b="10795"/>
                <wp:wrapNone/>
                <wp:docPr id="238" name="ตัดและมนมุมสี่เหลี่ยมผืนผ้าหนึ่งมุม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F43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38" o:spid="_x0000_s1033" style="position:absolute;margin-left:.3pt;margin-top:-.15pt;width:153.75pt;height:27.6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952625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" adj="-11796480,,5400" path="m58527,l1894098,r58527,58527l1952625,351155,,351155,,58527c,26203,26203,,58527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1894098,0;1952625,58527;1952625,351155;0,351155;0,58527;58527,0" o:connectangles="0,0,0,0,0,0,0" textboxrect="0,0,1952625,351155"/>
                <v:textbox>
                  <w:txbxContent>
                    <w:p w:rsidR="00F471DD" w:rsidRPr="008C7895" w:rsidRDefault="00F471DD" w:rsidP="006F43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C42" w:rsidRPr="00BB1B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r w:rsidR="00747557" w:rsidRPr="00BB1B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๑.๗ รายได้เฉลี่ยต่อคนต่อปี</w:t>
      </w:r>
    </w:p>
    <w:p w:rsidR="00F47292" w:rsidRDefault="00F47292" w:rsidP="003C72C2">
      <w:pPr>
        <w:pStyle w:val="af3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A72A3" w:rsidRDefault="00F17CF7" w:rsidP="003C72C2">
      <w:pPr>
        <w:pStyle w:val="af3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1C5E321C" wp14:editId="0906F5A4">
            <wp:extent cx="5943600" cy="3175635"/>
            <wp:effectExtent l="0" t="0" r="19050" b="2476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86161" w:rsidRDefault="00F86161" w:rsidP="003C72C2">
      <w:pPr>
        <w:pStyle w:val="af3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39BD" w:rsidRDefault="004A35D1" w:rsidP="000639BD">
      <w:pPr>
        <w:pStyle w:val="af3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E4CA9" w:rsidRPr="00100C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รายได้เฉลี่ยต่อคนต่อปีในภาพรวม  </w:t>
      </w:r>
      <w:r w:rsidR="00EE4CA9" w:rsidRPr="00100C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 มีรายได้เฉลี่ยทั้งจังหวัดอยู่ที่ </w:t>
      </w:r>
      <w:r w:rsidR="00F17CF7">
        <w:rPr>
          <w:rFonts w:ascii="TH SarabunIT๙" w:hAnsi="TH SarabunIT๙" w:cs="TH SarabunIT๙"/>
          <w:color w:val="000000" w:themeColor="text1"/>
          <w:sz w:val="32"/>
          <w:szCs w:val="32"/>
        </w:rPr>
        <w:t>67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,337</w:t>
      </w:r>
      <w:r w:rsidR="00EE4CA9" w:rsidRPr="00100C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CA9" w:rsidRPr="00100C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บาท/คน/ปี อำเภอที่มี</w:t>
      </w:r>
    </w:p>
    <w:p w:rsidR="003F751C" w:rsidRDefault="00EE4CA9" w:rsidP="000639B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รายได้เฉล</w:t>
      </w:r>
      <w:r w:rsidR="000639BD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ี่ยต่อคนต่อปีมากที่สุด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ได้แก่อำเภอ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เมืองน่าน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 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81,820.16</w:t>
      </w:r>
      <w:r w:rsidR="00DC7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/คน/ปี</w:t>
      </w:r>
      <w:r w:rsidR="000639BD" w:rsidRPr="000639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639BD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รองลงมาคือ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ภูเพียง</w:t>
      </w:r>
      <w:r w:rsidR="00F86161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 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76,265.03</w:t>
      </w:r>
      <w:r w:rsidR="00DC712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บาท/คน/ปี และอำเภอ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เวียงสา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เฉลี่ย 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73,731.67</w:t>
      </w:r>
      <w:r w:rsidR="00DC7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บาท/คน/ปี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ส่วนอำเภอที่มีรายได้เฉลี่ยต่อคนต่อปีน้อยที่สุด ได้แก่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เฉลิมพระเกียรติ 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เฉลี่ย</w:t>
      </w:r>
      <w:r w:rsidR="00F8616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17C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42,339.09</w:t>
      </w:r>
      <w:r w:rsidR="00DC7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="00100C3B"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/คน/ปี</w:t>
      </w:r>
    </w:p>
    <w:p w:rsidR="00C4389F" w:rsidRDefault="002528C1" w:rsidP="0046444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91E0421" wp14:editId="7F912E24">
                <wp:simplePos x="0" y="0"/>
                <wp:positionH relativeFrom="column">
                  <wp:posOffset>3810</wp:posOffset>
                </wp:positionH>
                <wp:positionV relativeFrom="paragraph">
                  <wp:posOffset>-68580</wp:posOffset>
                </wp:positionV>
                <wp:extent cx="1952625" cy="417830"/>
                <wp:effectExtent l="0" t="0" r="28575" b="20320"/>
                <wp:wrapNone/>
                <wp:docPr id="239" name="ตัดและมนมุมสี่เหลี่ยมผืนผ้าหนึ่งมุม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41783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2528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39" o:spid="_x0000_s1034" style="position:absolute;left:0;text-align:left;margin-left:.3pt;margin-top:-5.4pt;width:153.75pt;height:32.9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952625,417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" adj="-11796480,,5400" path="m69640,l1882985,r69640,69640l1952625,417830,,417830,,69640c,31179,31179,,69640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69640,0;1882985,0;1952625,69640;1952625,417830;0,417830;0,69640;69640,0" o:connectangles="0,0,0,0,0,0,0" textboxrect="0,0,1952625,417830"/>
                <v:textbox>
                  <w:txbxContent>
                    <w:p w:rsidR="00F471DD" w:rsidRPr="008C7895" w:rsidRDefault="00F471DD" w:rsidP="002528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  <w:r w:rsidR="00F47292" w:rsidRPr="00BB1B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๑.๘ รายจ่ายเฉลี่ย</w:t>
      </w:r>
      <w:r w:rsidR="00C4389F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ต่อคนต่อปี</w:t>
      </w:r>
      <w:r w:rsidR="0063656D" w:rsidRPr="00BB1B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r w:rsidR="00476010" w:rsidRPr="00BB1B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</w:t>
      </w:r>
      <w:r w:rsidR="00C4389F"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      </w:t>
      </w:r>
      <w:r w:rsidR="003F751C"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  </w:t>
      </w:r>
    </w:p>
    <w:p w:rsidR="003F751C" w:rsidRPr="003F751C" w:rsidRDefault="003F751C" w:rsidP="00BB1BAB">
      <w:pPr>
        <w:spacing w:before="120" w:after="0"/>
        <w:rPr>
          <w:rFonts w:ascii="TH SarabunIT๙" w:hAnsi="TH SarabunIT๙" w:cs="TH SarabunIT๙"/>
          <w:b/>
          <w:bCs/>
          <w:color w:val="auto"/>
          <w:sz w:val="18"/>
          <w:szCs w:val="18"/>
        </w:rPr>
      </w:pPr>
    </w:p>
    <w:p w:rsidR="00C4389F" w:rsidRDefault="00BA2F95" w:rsidP="003C72C2">
      <w:pPr>
        <w:pStyle w:val="af3"/>
        <w:spacing w:after="0"/>
        <w:ind w:left="0" w:firstLine="720"/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</w:pPr>
      <w:r>
        <w:rPr>
          <w:noProof/>
          <w:lang w:eastAsia="en-US"/>
        </w:rPr>
        <w:drawing>
          <wp:inline distT="0" distB="0" distL="0" distR="0" wp14:anchorId="4C5BCDDC" wp14:editId="78F560F0">
            <wp:extent cx="5688000" cy="3060000"/>
            <wp:effectExtent l="0" t="0" r="27305" b="26670"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95B60" w:rsidRDefault="009013E9" w:rsidP="00C4389F">
      <w:pPr>
        <w:pStyle w:val="af3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="003F75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</w:t>
      </w:r>
      <w:r w:rsidR="003F751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ายจ่าย</w:t>
      </w:r>
      <w:r w:rsidR="00C4389F" w:rsidRPr="00100C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เฉลี่ยต่อคนต่อปีในภาพรวม  </w:t>
      </w:r>
      <w:r w:rsidR="003F75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พบว่า มีราย</w:t>
      </w:r>
      <w:r w:rsidR="003F75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จ่าย</w:t>
      </w:r>
      <w:r w:rsidR="00C4389F" w:rsidRPr="00100C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เฉลี่ยทั้งจังหวัดอยู่ที่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43,171.83</w:t>
      </w:r>
      <w:r w:rsidR="00C4389F" w:rsidRPr="00100C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4389F" w:rsidRPr="00100C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บาท/คน/ปี </w:t>
      </w:r>
    </w:p>
    <w:p w:rsidR="00310DC5" w:rsidRPr="00114090" w:rsidRDefault="00C4389F" w:rsidP="0011409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95B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Pr="003F75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</w:t>
      </w:r>
      <w:r w:rsidR="003F75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="003F75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จ่าย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เฉลี่ยต่อคนต่อปีมากที่สุด</w:t>
      </w:r>
      <w:r w:rsidR="003F75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="003F75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นาน้อย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เฉลี่ย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55,431.64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บาท/คน/ปี</w:t>
      </w:r>
      <w:r w:rsidRPr="000639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รองลงมาคืออำเภอ</w:t>
      </w:r>
      <w:r w:rsidR="00395B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เวียงสา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เฉลี่ย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52,299.69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บาท/คน/ปี และอำเภอ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ภูเพียง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51,634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บาท/คน/ปี </w:t>
      </w:r>
      <w:r w:rsidR="003F75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ส่วนอำเภอที่มีราย</w:t>
      </w:r>
      <w:r w:rsidR="003F75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จ่าย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เฉลี่ยต่อคนต่อปีน้อยที่สุด ได้แก่ อำเภอ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บ่อเกลือ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เฉลี่ย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401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20,884.65</w:t>
      </w:r>
      <w:r w:rsidRPr="000639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บาท/คน/ปี</w:t>
      </w:r>
    </w:p>
    <w:p w:rsidR="002528C1" w:rsidRDefault="00114090" w:rsidP="002528C1">
      <w:pPr>
        <w:spacing w:before="120" w:after="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C495AF9" wp14:editId="3533E810">
                <wp:simplePos x="0" y="0"/>
                <wp:positionH relativeFrom="column">
                  <wp:posOffset>-1905</wp:posOffset>
                </wp:positionH>
                <wp:positionV relativeFrom="paragraph">
                  <wp:posOffset>23495</wp:posOffset>
                </wp:positionV>
                <wp:extent cx="4076700" cy="351155"/>
                <wp:effectExtent l="0" t="0" r="19050" b="10795"/>
                <wp:wrapNone/>
                <wp:docPr id="242" name="ตัดและมนมุมสี่เหลี่ยมผืนผ้าหนึ่งมุม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6700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2528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42" o:spid="_x0000_s1035" style="position:absolute;margin-left:-.15pt;margin-top:1.85pt;width:321pt;height:27.6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4076700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" adj="-11796480,,5400" path="m58527,l4018173,r58527,58527l4076700,351155,,351155,,58527c,26203,26203,,58527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4018173,0;4076700,58527;4076700,351155;0,351155;0,58527;58527,0" o:connectangles="0,0,0,0,0,0,0" textboxrect="0,0,4076700,351155"/>
                <v:textbox>
                  <w:txbxContent>
                    <w:p w:rsidR="00F471DD" w:rsidRPr="008C7895" w:rsidRDefault="00F471DD" w:rsidP="002528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8C1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F47292" w:rsidRPr="002528C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๑.๙ </w:t>
      </w:r>
      <w:r w:rsidR="00310DC5" w:rsidRPr="002528C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จำนวน</w:t>
      </w:r>
      <w:r w:rsidR="00395B60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ครัวเรือนที่มีรายได้ตกเกณฑ์ ๓๘</w:t>
      </w:r>
      <w:r w:rsidR="00310DC5" w:rsidRPr="002528C1">
        <w:rPr>
          <w:rFonts w:ascii="TH SarabunIT๙" w:hAnsi="TH SarabunIT๙" w:cs="TH SarabunIT๙"/>
          <w:b/>
          <w:bCs/>
          <w:color w:val="auto"/>
          <w:sz w:val="36"/>
          <w:szCs w:val="36"/>
        </w:rPr>
        <w:t>,</w:t>
      </w:r>
      <w:r w:rsidR="00F47292" w:rsidRPr="002528C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๐๐๐ บาท/คน/ปี</w:t>
      </w:r>
      <w:r w:rsidR="00310DC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2528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F47292" w:rsidRDefault="00395B60" w:rsidP="002528C1">
      <w:pPr>
        <w:spacing w:before="120" w:after="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(ตัวชี้วัดที่ ๒๒</w:t>
      </w:r>
      <w:r w:rsidR="00310DC5" w:rsidRPr="00310DC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คนในครัวเรือน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มีรายได้เฉลี่ยไม่น้อยกว่าคนละ ๓๘,</w:t>
      </w:r>
      <w:r w:rsidR="00310DC5" w:rsidRPr="00310DC5">
        <w:rPr>
          <w:rFonts w:ascii="TH SarabunIT๙" w:hAnsi="TH SarabunIT๙" w:cs="TH SarabunIT๙" w:hint="cs"/>
          <w:color w:val="auto"/>
          <w:sz w:val="32"/>
          <w:szCs w:val="32"/>
          <w:cs/>
        </w:rPr>
        <w:t>๐๐๐ บาท/ปี)</w:t>
      </w:r>
    </w:p>
    <w:tbl>
      <w:tblPr>
        <w:tblStyle w:val="4-51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5"/>
        <w:gridCol w:w="1677"/>
        <w:gridCol w:w="1677"/>
        <w:gridCol w:w="1808"/>
      </w:tblGrid>
      <w:tr w:rsidR="00395B60" w:rsidTr="00E91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5B60" w:rsidRPr="00310DC5" w:rsidRDefault="00395B60" w:rsidP="003C72C2">
            <w:pPr>
              <w:jc w:val="center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310DC5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พื้นที่</w:t>
            </w:r>
          </w:p>
        </w:tc>
        <w:tc>
          <w:tcPr>
            <w:tcW w:w="1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5B60" w:rsidRPr="00310DC5" w:rsidRDefault="00395B60" w:rsidP="003C72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310DC5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5B60" w:rsidRPr="00310DC5" w:rsidRDefault="00395B60" w:rsidP="003C72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310DC5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จำนวนคน</w:t>
            </w:r>
          </w:p>
        </w:tc>
        <w:tc>
          <w:tcPr>
            <w:tcW w:w="1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5B60" w:rsidRPr="00310DC5" w:rsidRDefault="00395B60" w:rsidP="003C72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310DC5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ครัวเรือนตกเกณฑ์ฯ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๑.อำเภอเมือง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875</w:t>
            </w:r>
          </w:p>
        </w:tc>
        <w:tc>
          <w:tcPr>
            <w:tcW w:w="1677" w:type="dxa"/>
          </w:tcPr>
          <w:p w:rsidR="00395B60" w:rsidRPr="00244D3F" w:rsidRDefault="003B6E12" w:rsidP="00E874BE">
            <w:pPr>
              <w:widowControl w:val="0"/>
              <w:autoSpaceDE w:val="0"/>
              <w:autoSpaceDN w:val="0"/>
              <w:adjustRightInd w:val="0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54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682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</w:tr>
      <w:tr w:rsidR="00395B60" w:rsidTr="00E917B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๒.อำเภอ</w:t>
            </w:r>
            <w:proofErr w:type="spellStart"/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แม่จ</w:t>
            </w:r>
            <w:proofErr w:type="spellEnd"/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ริม</w:t>
            </w:r>
          </w:p>
        </w:tc>
        <w:tc>
          <w:tcPr>
            <w:tcW w:w="1677" w:type="dxa"/>
          </w:tcPr>
          <w:p w:rsidR="00395B60" w:rsidRPr="00244D3F" w:rsidRDefault="003B6E12" w:rsidP="00BE50C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490</w:t>
            </w:r>
          </w:p>
        </w:tc>
        <w:tc>
          <w:tcPr>
            <w:tcW w:w="1677" w:type="dxa"/>
          </w:tcPr>
          <w:p w:rsidR="00395B60" w:rsidRPr="00244D3F" w:rsidRDefault="003B6E12" w:rsidP="00BE50C1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419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12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35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๓.อำเภอ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037</w:t>
            </w:r>
          </w:p>
        </w:tc>
        <w:tc>
          <w:tcPr>
            <w:tcW w:w="1677" w:type="dxa"/>
          </w:tcPr>
          <w:p w:rsidR="00395B60" w:rsidRPr="00244D3F" w:rsidRDefault="003B6E12" w:rsidP="00E874BE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536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23</w:t>
            </w:r>
          </w:p>
        </w:tc>
      </w:tr>
      <w:tr w:rsidR="00395B60" w:rsidTr="00E917B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๔.อำเภอ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นาน้อย</w:t>
            </w:r>
          </w:p>
        </w:tc>
        <w:tc>
          <w:tcPr>
            <w:tcW w:w="1677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="003B6E12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B6E12"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3B6E12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3B6E12"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836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22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574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DF22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156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๕.อำเภอ</w:t>
            </w:r>
            <w:proofErr w:type="spellStart"/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606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46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C11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223</w:t>
            </w:r>
          </w:p>
        </w:tc>
      </w:tr>
      <w:tr w:rsidR="00395B60" w:rsidTr="00E917B2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๖.อำเภอ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231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34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316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99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๗.อำเภอ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173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52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473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208</w:t>
            </w:r>
          </w:p>
        </w:tc>
      </w:tr>
      <w:tr w:rsidR="00395B60" w:rsidTr="00E917B2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54012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๘.อำเภอ</w:t>
            </w:r>
            <w:r w:rsidR="0054012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025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13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033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50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๙.อำเภอ</w:t>
            </w:r>
            <w:r w:rsidR="003B6E1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074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20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109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DF22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</w:tr>
      <w:tr w:rsidR="00395B60" w:rsidTr="00E917B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540122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๑๐.อำเภอ</w:t>
            </w:r>
            <w:r w:rsidR="003B6E1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492</w:t>
            </w:r>
          </w:p>
        </w:tc>
        <w:tc>
          <w:tcPr>
            <w:tcW w:w="1677" w:type="dxa"/>
          </w:tcPr>
          <w:p w:rsidR="00395B60" w:rsidRPr="00244D3F" w:rsidRDefault="003B6E12" w:rsidP="00E874BE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919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12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63</w:t>
            </w:r>
          </w:p>
        </w:tc>
      </w:tr>
      <w:tr w:rsidR="00395B60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๑๑.อำเภอ</w:t>
            </w:r>
            <w:r w:rsidR="003B6E1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683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186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82</w:t>
            </w:r>
          </w:p>
        </w:tc>
      </w:tr>
      <w:tr w:rsidR="00395B60" w:rsidTr="00E917B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๑๒.อำเภอ</w:t>
            </w:r>
            <w:r w:rsidR="003B6E12" w:rsidRPr="00244D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677" w:type="dxa"/>
          </w:tcPr>
          <w:p w:rsidR="00395B60" w:rsidRPr="00244D3F" w:rsidRDefault="003B6E12" w:rsidP="00395B60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195</w:t>
            </w:r>
          </w:p>
        </w:tc>
        <w:tc>
          <w:tcPr>
            <w:tcW w:w="1677" w:type="dxa"/>
          </w:tcPr>
          <w:p w:rsidR="00395B60" w:rsidRPr="00244D3F" w:rsidRDefault="003B6E12" w:rsidP="00E874BE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681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111</w:t>
            </w:r>
          </w:p>
        </w:tc>
      </w:tr>
      <w:tr w:rsidR="00395B60" w:rsidRPr="00244D3F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B6E12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๑๓.อำเภอ</w:t>
            </w:r>
            <w:r w:rsidRPr="00244D3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สองแคว</w:t>
            </w:r>
          </w:p>
        </w:tc>
        <w:tc>
          <w:tcPr>
            <w:tcW w:w="1677" w:type="dxa"/>
          </w:tcPr>
          <w:p w:rsidR="00395B60" w:rsidRPr="00244D3F" w:rsidRDefault="003B6E12" w:rsidP="00740465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735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8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879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53</w:t>
            </w:r>
          </w:p>
        </w:tc>
      </w:tr>
      <w:tr w:rsidR="00395B60" w:rsidRPr="00244D3F" w:rsidTr="00E917B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44D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๑๔.อำเภอ</w:t>
            </w:r>
            <w:r w:rsidR="00244D3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ภู</w:t>
            </w:r>
            <w:r w:rsidR="003B6E12" w:rsidRPr="00244D3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เพียง</w:t>
            </w:r>
          </w:p>
        </w:tc>
        <w:tc>
          <w:tcPr>
            <w:tcW w:w="1677" w:type="dxa"/>
          </w:tcPr>
          <w:p w:rsidR="00395B60" w:rsidRPr="00244D3F" w:rsidRDefault="00395B60" w:rsidP="003B6E12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A52619"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3B6E12"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9</w:t>
            </w:r>
            <w:r w:rsidR="003B6E12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="003B6E12"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001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26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099</w:t>
            </w:r>
          </w:p>
        </w:tc>
        <w:tc>
          <w:tcPr>
            <w:tcW w:w="1808" w:type="dxa"/>
            <w:vAlign w:val="bottom"/>
          </w:tcPr>
          <w:p w:rsidR="00395B60" w:rsidRPr="00BD667C" w:rsidRDefault="00BD667C" w:rsidP="00395B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D667C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62</w:t>
            </w:r>
          </w:p>
        </w:tc>
      </w:tr>
      <w:tr w:rsidR="00395B60" w:rsidRPr="00244D3F" w:rsidTr="00E9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395B60" w:rsidRPr="00244D3F" w:rsidRDefault="003B6E12" w:rsidP="003B6E12">
            <w:pPr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15.อำเภอเฉลิมพระเกียรติ</w:t>
            </w:r>
          </w:p>
        </w:tc>
        <w:tc>
          <w:tcPr>
            <w:tcW w:w="1677" w:type="dxa"/>
          </w:tcPr>
          <w:p w:rsidR="00395B60" w:rsidRPr="00244D3F" w:rsidRDefault="003B6E12" w:rsidP="00125EED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087</w:t>
            </w:r>
          </w:p>
        </w:tc>
        <w:tc>
          <w:tcPr>
            <w:tcW w:w="1677" w:type="dxa"/>
          </w:tcPr>
          <w:p w:rsidR="00395B60" w:rsidRPr="00244D3F" w:rsidRDefault="003B6E12" w:rsidP="00E874BE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171</w:t>
            </w:r>
          </w:p>
        </w:tc>
        <w:tc>
          <w:tcPr>
            <w:tcW w:w="1808" w:type="dxa"/>
          </w:tcPr>
          <w:p w:rsidR="00395B60" w:rsidRPr="00BD667C" w:rsidRDefault="00BD667C" w:rsidP="00C11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BD667C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23</w:t>
            </w:r>
          </w:p>
        </w:tc>
      </w:tr>
      <w:tr w:rsidR="00540122" w:rsidRPr="00244D3F" w:rsidTr="00E917B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5" w:type="dxa"/>
          </w:tcPr>
          <w:p w:rsidR="00540122" w:rsidRPr="00244D3F" w:rsidRDefault="00540122" w:rsidP="00DE7AE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244D3F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รวม</w:t>
            </w:r>
          </w:p>
        </w:tc>
        <w:tc>
          <w:tcPr>
            <w:tcW w:w="1677" w:type="dxa"/>
          </w:tcPr>
          <w:p w:rsidR="00540122" w:rsidRPr="00244D3F" w:rsidRDefault="003B6E12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112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540</w:t>
            </w:r>
          </w:p>
        </w:tc>
        <w:tc>
          <w:tcPr>
            <w:tcW w:w="1677" w:type="dxa"/>
          </w:tcPr>
          <w:p w:rsidR="00540122" w:rsidRPr="00244D3F" w:rsidRDefault="003B6E12" w:rsidP="00DE7AEA">
            <w:pPr>
              <w:widowControl w:val="0"/>
              <w:autoSpaceDE w:val="0"/>
              <w:autoSpaceDN w:val="0"/>
              <w:adjustRightInd w:val="0"/>
              <w:spacing w:before="23"/>
              <w:ind w:lef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339</w:t>
            </w:r>
            <w:r w:rsidR="00244D3F"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333</w:t>
            </w:r>
          </w:p>
        </w:tc>
        <w:tc>
          <w:tcPr>
            <w:tcW w:w="1808" w:type="dxa"/>
          </w:tcPr>
          <w:p w:rsidR="00540122" w:rsidRPr="00BD667C" w:rsidRDefault="00BD667C" w:rsidP="00DE7A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BD667C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,</w:t>
            </w:r>
            <w:r w:rsidRPr="00BD667C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229</w:t>
            </w:r>
          </w:p>
        </w:tc>
      </w:tr>
    </w:tbl>
    <w:p w:rsidR="00AD7635" w:rsidRPr="00BB1BAB" w:rsidRDefault="00AD7635" w:rsidP="00BB1BAB">
      <w:pPr>
        <w:spacing w:after="0"/>
        <w:jc w:val="center"/>
        <w:rPr>
          <w:rFonts w:ascii="TH SarabunIT๙" w:hAnsi="TH SarabunIT๙" w:cs="TH SarabunIT๙"/>
          <w:b/>
          <w:bCs/>
          <w:noProof/>
          <w:color w:val="auto"/>
          <w:sz w:val="32"/>
          <w:szCs w:val="32"/>
          <w:cs/>
          <w:lang w:eastAsia="en-US"/>
        </w:rPr>
      </w:pPr>
      <w:r w:rsidRPr="00BB1BAB">
        <w:rPr>
          <w:rFonts w:ascii="TH SarabunIT๙" w:hAnsi="TH SarabunIT๙" w:cs="TH SarabunIT๙" w:hint="cs"/>
          <w:b/>
          <w:bCs/>
          <w:noProof/>
          <w:color w:val="auto"/>
          <w:sz w:val="32"/>
          <w:szCs w:val="32"/>
          <w:cs/>
          <w:lang w:eastAsia="en-US"/>
        </w:rPr>
        <w:t>แผนภูมิแสดงครัวเรือนตกเกณฑ์ของอำเภอต่างๆ</w:t>
      </w:r>
    </w:p>
    <w:p w:rsidR="00AD7635" w:rsidRPr="00310DC5" w:rsidRDefault="00935018" w:rsidP="003C72C2">
      <w:pPr>
        <w:spacing w:before="120" w:after="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103505</wp:posOffset>
            </wp:positionV>
            <wp:extent cx="5295900" cy="3171825"/>
            <wp:effectExtent l="0" t="0" r="19050" b="9525"/>
            <wp:wrapTight wrapText="bothSides">
              <wp:wrapPolygon edited="0">
                <wp:start x="0" y="0"/>
                <wp:lineTo x="0" y="21535"/>
                <wp:lineTo x="21600" y="21535"/>
                <wp:lineTo x="21600" y="0"/>
                <wp:lineTo x="0" y="0"/>
              </wp:wrapPolygon>
            </wp:wrapTight>
            <wp:docPr id="474" name="แผนภูมิ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23" w:rsidRPr="00AD7635" w:rsidRDefault="00AD7635" w:rsidP="007B74E3">
      <w:pPr>
        <w:spacing w:after="0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จากข้อมูล </w:t>
      </w:r>
      <w:proofErr w:type="spellStart"/>
      <w:r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.ปี </w:t>
      </w:r>
      <w:r w:rsidR="002529EC"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๒๕</w:t>
      </w:r>
      <w:r w:rsidR="007033D2"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="00C16CFF"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Pr="00C16C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พบว่า </w:t>
      </w:r>
      <w:r w:rsidRPr="00C16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ครัวเรือน</w:t>
      </w:r>
      <w:r w:rsidRPr="00AD7635">
        <w:rPr>
          <w:rFonts w:ascii="TH SarabunIT๙" w:hAnsi="TH SarabunIT๙" w:cs="TH SarabunIT๙" w:hint="cs"/>
          <w:color w:val="auto"/>
          <w:sz w:val="32"/>
          <w:szCs w:val="32"/>
          <w:cs/>
        </w:rPr>
        <w:t>ตกเกณฑ์รายได้ต่ำกว่า ๓</w:t>
      </w:r>
      <w:r w:rsidR="007033D2">
        <w:rPr>
          <w:rFonts w:ascii="TH SarabunIT๙" w:hAnsi="TH SarabunIT๙" w:cs="TH SarabunIT๙" w:hint="cs"/>
          <w:color w:val="auto"/>
          <w:sz w:val="32"/>
          <w:szCs w:val="32"/>
          <w:cs/>
        </w:rPr>
        <w:t>๘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๐๐๐ บาท/ปี จำนวน 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1,229</w:t>
      </w:r>
      <w:r w:rsidRPr="00AD763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ครัวเรือน </w:t>
      </w:r>
      <w:r w:rsidR="00FB2823">
        <w:rPr>
          <w:rFonts w:ascii="TH SarabunIT๙" w:hAnsi="TH SarabunIT๙" w:cs="TH SarabunIT๙" w:hint="cs"/>
          <w:color w:val="auto"/>
          <w:sz w:val="32"/>
          <w:szCs w:val="32"/>
          <w:cs/>
        </w:rPr>
        <w:t>อำเภอที่ตก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>เกณฑ์มากที่สุด คือ อำเภอ</w:t>
      </w:r>
      <w:proofErr w:type="spellStart"/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ปัว</w:t>
      </w:r>
      <w:proofErr w:type="spellEnd"/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คิดเป็นร้อยละ 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18.14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รองลงมาคือ อำเภอ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เวียงสา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คิดเป็นร้อยละ</w:t>
      </w:r>
      <w:r w:rsidR="00EE349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16.92</w:t>
      </w:r>
      <w:r w:rsidR="00FB282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>อำเภอ</w:t>
      </w:r>
      <w:r w:rsidR="001E230F">
        <w:rPr>
          <w:rFonts w:ascii="TH SarabunIT๙" w:hAnsi="TH SarabunIT๙" w:cs="TH SarabunIT๙" w:hint="cs"/>
          <w:color w:val="auto"/>
          <w:sz w:val="32"/>
          <w:szCs w:val="32"/>
          <w:cs/>
        </w:rPr>
        <w:t>ที่</w:t>
      </w:r>
      <w:r w:rsidR="00FB2823">
        <w:rPr>
          <w:rFonts w:ascii="TH SarabunIT๙" w:hAnsi="TH SarabunIT๙" w:cs="TH SarabunIT๙" w:hint="cs"/>
          <w:color w:val="auto"/>
          <w:sz w:val="32"/>
          <w:szCs w:val="32"/>
          <w:cs/>
        </w:rPr>
        <w:t>มีครัวเรือนตกเกณฑ์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น้อยสุด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คือ อำเภอ</w:t>
      </w:r>
      <w:r w:rsidR="00935018">
        <w:rPr>
          <w:rFonts w:ascii="TH SarabunIT๙" w:hAnsi="TH SarabunIT๙" w:cs="TH SarabunIT๙" w:hint="cs"/>
          <w:color w:val="auto"/>
          <w:sz w:val="32"/>
          <w:szCs w:val="32"/>
          <w:cs/>
        </w:rPr>
        <w:t>เมืองน่าน</w:t>
      </w:r>
      <w:r w:rsidR="00D8209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3F751C" w:rsidRPr="00507295" w:rsidRDefault="003F751C" w:rsidP="003C72C2">
      <w:pPr>
        <w:spacing w:after="0"/>
        <w:ind w:firstLine="720"/>
        <w:rPr>
          <w:rFonts w:ascii="TH SarabunIT๙" w:hAnsi="TH SarabunIT๙" w:cs="TH SarabunIT๙"/>
          <w:color w:val="auto"/>
          <w:sz w:val="16"/>
          <w:szCs w:val="16"/>
          <w:vertAlign w:val="subscript"/>
          <w:cs/>
        </w:rPr>
      </w:pPr>
    </w:p>
    <w:p w:rsidR="00100C3B" w:rsidRPr="002528C1" w:rsidRDefault="002528C1" w:rsidP="002528C1">
      <w:pPr>
        <w:spacing w:after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C17FC0A" wp14:editId="6F2CF5CE">
                <wp:simplePos x="0" y="0"/>
                <wp:positionH relativeFrom="column">
                  <wp:posOffset>3810</wp:posOffset>
                </wp:positionH>
                <wp:positionV relativeFrom="paragraph">
                  <wp:posOffset>-1270</wp:posOffset>
                </wp:positionV>
                <wp:extent cx="2600325" cy="285750"/>
                <wp:effectExtent l="0" t="0" r="28575" b="19050"/>
                <wp:wrapNone/>
                <wp:docPr id="243" name="ตัดและมนมุมสี่เหลี่ยมผืนผ้าหนึ่งมุม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28575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2528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43" o:spid="_x0000_s1036" style="position:absolute;margin-left:.3pt;margin-top:-.1pt;width:204.75pt;height:22.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00325,285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" adj="-11796480,,5400" path="m47626,l2552699,r47626,47626l2600325,285750,,285750,,47626c,21323,21323,,47626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7626,0;2552699,0;2600325,47626;2600325,285750;0,285750;0,47626;47626,0" o:connectangles="0,0,0,0,0,0,0" textboxrect="0,0,2600325,285750"/>
                <v:textbox>
                  <w:txbxContent>
                    <w:p w:rsidR="00F471DD" w:rsidRPr="008C7895" w:rsidRDefault="00F471DD" w:rsidP="002528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  <w:r w:rsidR="00F47292" w:rsidRPr="002528C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๑.๑๐</w:t>
      </w:r>
      <w:r w:rsidR="00100C3B" w:rsidRPr="002528C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ระดับความสุขของคนในจังหวัด</w:t>
      </w:r>
    </w:p>
    <w:p w:rsidR="00100C3B" w:rsidRPr="00B85C30" w:rsidRDefault="00507295" w:rsidP="00B85C30">
      <w:pPr>
        <w:pStyle w:val="af3"/>
        <w:spacing w:after="0"/>
        <w:ind w:left="0" w:firstLine="72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4528" behindDoc="1" locked="0" layoutInCell="1" allowOverlap="1" wp14:anchorId="232BC78D" wp14:editId="61931F66">
            <wp:simplePos x="0" y="0"/>
            <wp:positionH relativeFrom="column">
              <wp:posOffset>541020</wp:posOffset>
            </wp:positionH>
            <wp:positionV relativeFrom="paragraph">
              <wp:posOffset>83185</wp:posOffset>
            </wp:positionV>
            <wp:extent cx="5579745" cy="3095625"/>
            <wp:effectExtent l="0" t="0" r="20955" b="9525"/>
            <wp:wrapTight wrapText="bothSides">
              <wp:wrapPolygon edited="0">
                <wp:start x="0" y="0"/>
                <wp:lineTo x="0" y="21534"/>
                <wp:lineTo x="21607" y="21534"/>
                <wp:lineTo x="21607" y="0"/>
                <wp:lineTo x="0" y="0"/>
              </wp:wrapPolygon>
            </wp:wrapTight>
            <wp:docPr id="229" name="แผนภูมิ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295" w:rsidRDefault="00960BF6" w:rsidP="003C72C2">
      <w:pPr>
        <w:pStyle w:val="af3"/>
        <w:spacing w:before="120" w:after="0"/>
        <w:ind w:left="0"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40"/>
          <w:szCs w:val="40"/>
        </w:rPr>
        <w:t xml:space="preserve"> </w:t>
      </w:r>
      <w:r w:rsidR="00476010">
        <w:rPr>
          <w:rFonts w:ascii="TH SarabunIT๙" w:hAnsi="TH SarabunIT๙" w:cs="TH SarabunIT๙"/>
          <w:b/>
          <w:bCs/>
          <w:color w:val="auto"/>
          <w:sz w:val="40"/>
          <w:szCs w:val="40"/>
        </w:rPr>
        <w:t xml:space="preserve">   </w:t>
      </w:r>
    </w:p>
    <w:p w:rsidR="0084516B" w:rsidRDefault="00B85C30" w:rsidP="003C72C2">
      <w:pPr>
        <w:pStyle w:val="af3"/>
        <w:spacing w:before="120" w:after="0"/>
        <w:ind w:left="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ระดับความสุขของคนจังหวัด</w:t>
      </w:r>
      <w:r w:rsidR="00137EA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น่าน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(คะแนนเต็ม</w:t>
      </w:r>
      <w:r w:rsidR="00960BF6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๑๐)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60BF6" w:rsidRP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>พบว่า</w:t>
      </w:r>
      <w:r w:rsidR="00A56F5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คนในครัวเ</w:t>
      </w:r>
      <w:r w:rsidR="009A747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รือนมีความสุขในภาพรวมที่ </w:t>
      </w:r>
      <w:r w:rsidR="00AA6AA8">
        <w:rPr>
          <w:rFonts w:ascii="TH SarabunIT๙" w:hAnsi="TH SarabunIT๙" w:cs="TH SarabunIT๙"/>
          <w:color w:val="auto"/>
          <w:sz w:val="32"/>
          <w:szCs w:val="32"/>
        </w:rPr>
        <w:t xml:space="preserve">8.14 </w:t>
      </w:r>
      <w:r w:rsidR="009A7478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>คนในครัวเรือนมีความสุขมากสุดอยู่ที่ อำเภอ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ภูเพียง</w:t>
      </w:r>
      <w:r w:rsid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ระดับ ๘.</w:t>
      </w:r>
      <w:r w:rsidR="00AA6AA8">
        <w:rPr>
          <w:rFonts w:ascii="TH SarabunIT๙" w:hAnsi="TH SarabunIT๙" w:cs="TH SarabunIT๙"/>
          <w:color w:val="auto"/>
          <w:sz w:val="32"/>
          <w:szCs w:val="32"/>
        </w:rPr>
        <w:t>59</w:t>
      </w:r>
      <w:r w:rsid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รองลงมาคือ อำเภอ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บ้านหลวง</w:t>
      </w:r>
      <w:r w:rsid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ระดับ ๘.</w:t>
      </w:r>
      <w:r w:rsidR="00A56F55">
        <w:rPr>
          <w:rFonts w:ascii="TH SarabunIT๙" w:hAnsi="TH SarabunIT๙" w:cs="TH SarabunIT๙" w:hint="cs"/>
          <w:color w:val="auto"/>
          <w:sz w:val="32"/>
          <w:szCs w:val="32"/>
          <w:cs/>
        </w:rPr>
        <w:t>๕</w:t>
      </w:r>
      <w:r w:rsidR="001E230F">
        <w:rPr>
          <w:rFonts w:ascii="TH SarabunIT๙" w:hAnsi="TH SarabunIT๙" w:cs="TH SarabunIT๙" w:hint="cs"/>
          <w:color w:val="auto"/>
          <w:sz w:val="32"/>
          <w:szCs w:val="32"/>
          <w:cs/>
        </w:rPr>
        <w:t>2</w:t>
      </w:r>
      <w:r w:rsidR="00960B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ระดับความสุขต่ำสุด คือ อำเภอ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สองแคว</w:t>
      </w:r>
      <w:r w:rsidR="00F44BB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ระดับ ๗.</w:t>
      </w:r>
      <w:r w:rsidR="001E230F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1</w:t>
      </w:r>
    </w:p>
    <w:p w:rsidR="00507295" w:rsidRDefault="00507295" w:rsidP="003C72C2">
      <w:pPr>
        <w:pStyle w:val="af3"/>
        <w:spacing w:before="120" w:after="0"/>
        <w:ind w:left="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1507B2" w:rsidRPr="00960BF6" w:rsidRDefault="002528C1" w:rsidP="001507B2">
      <w:pPr>
        <w:pStyle w:val="af3"/>
        <w:spacing w:after="0"/>
        <w:ind w:left="0"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2CE38CE" wp14:editId="0C65E6DE">
                <wp:simplePos x="0" y="0"/>
                <wp:positionH relativeFrom="column">
                  <wp:posOffset>-1905</wp:posOffset>
                </wp:positionH>
                <wp:positionV relativeFrom="paragraph">
                  <wp:posOffset>274320</wp:posOffset>
                </wp:positionV>
                <wp:extent cx="2228850" cy="351155"/>
                <wp:effectExtent l="0" t="0" r="19050" b="10795"/>
                <wp:wrapNone/>
                <wp:docPr id="244" name="ตัดและมนมุมสี่เหลี่ยมผืนผ้าหนึ่งมุม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2528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44" o:spid="_x0000_s1037" style="position:absolute;left:0;text-align:left;margin-left:-.15pt;margin-top:21.6pt;width:175.5pt;height:27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228850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" adj="-11796480,,5400" path="m58527,l2170323,r58527,58527l2228850,351155,,351155,,58527c,26203,26203,,58527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2170323,0;2228850,58527;2228850,351155;0,351155;0,58527;58527,0" o:connectangles="0,0,0,0,0,0,0" textboxrect="0,0,2228850,351155"/>
                <v:textbox>
                  <w:txbxContent>
                    <w:p w:rsidR="00F471DD" w:rsidRPr="008C7895" w:rsidRDefault="00F471DD" w:rsidP="002528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C42">
        <w:rPr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FA10BC" wp14:editId="7B60ABB9">
                <wp:simplePos x="0" y="0"/>
                <wp:positionH relativeFrom="column">
                  <wp:posOffset>-257175</wp:posOffset>
                </wp:positionH>
                <wp:positionV relativeFrom="paragraph">
                  <wp:posOffset>92710</wp:posOffset>
                </wp:positionV>
                <wp:extent cx="6320155" cy="0"/>
                <wp:effectExtent l="24765" t="27940" r="27305" b="19685"/>
                <wp:wrapNone/>
                <wp:docPr id="47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0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7.3pt" to="477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E9FwIAACw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" strokecolor="#c00000" strokeweight="3pt"/>
            </w:pict>
          </mc:Fallback>
        </mc:AlternateContent>
      </w:r>
    </w:p>
    <w:p w:rsidR="003517FE" w:rsidRDefault="002528C1" w:rsidP="003C72C2">
      <w:pPr>
        <w:pStyle w:val="af3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</w:t>
      </w:r>
      <w:r w:rsidR="00F40A27"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1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๑๑ </w:t>
      </w:r>
      <w:r w:rsidR="00262479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คุณภาพชีวิต</w:t>
      </w:r>
      <w:r w:rsidR="003517FE" w:rsidRPr="003F398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ระดับจังหวัด</w:t>
      </w:r>
    </w:p>
    <w:p w:rsidR="002528C1" w:rsidRPr="003F398B" w:rsidRDefault="002528C1" w:rsidP="003C72C2">
      <w:pPr>
        <w:pStyle w:val="af3"/>
        <w:tabs>
          <w:tab w:val="left" w:pos="993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</w:p>
    <w:p w:rsidR="00C13810" w:rsidRDefault="00476010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 </w:t>
      </w:r>
      <w:r w:rsidR="003517FE" w:rsidRPr="003F398B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="003517FE" w:rsidRPr="00AA6AA8">
        <w:rPr>
          <w:rFonts w:ascii="TH SarabunIT๙" w:hAnsi="TH SarabunIT๙" w:cs="TH SarabunIT๙"/>
          <w:b/>
          <w:bCs/>
          <w:color w:val="auto"/>
          <w:spacing w:val="-10"/>
          <w:sz w:val="32"/>
          <w:szCs w:val="32"/>
          <w:cs/>
        </w:rPr>
        <w:t>คุณภาพชีวิตของ</w:t>
      </w:r>
      <w:r w:rsidR="00CB3DA3" w:rsidRPr="00AA6AA8">
        <w:rPr>
          <w:rFonts w:ascii="TH SarabunIT๙" w:hAnsi="TH SarabunIT๙" w:cs="TH SarabunIT๙" w:hint="cs"/>
          <w:b/>
          <w:bCs/>
          <w:color w:val="auto"/>
          <w:spacing w:val="-10"/>
          <w:sz w:val="32"/>
          <w:szCs w:val="32"/>
          <w:cs/>
        </w:rPr>
        <w:t>คน</w:t>
      </w:r>
      <w:r w:rsidR="003517FE" w:rsidRPr="00AA6AA8">
        <w:rPr>
          <w:rFonts w:ascii="TH SarabunIT๙" w:hAnsi="TH SarabunIT๙" w:cs="TH SarabunIT๙"/>
          <w:b/>
          <w:bCs/>
          <w:color w:val="auto"/>
          <w:spacing w:val="-10"/>
          <w:sz w:val="32"/>
          <w:szCs w:val="32"/>
          <w:cs/>
        </w:rPr>
        <w:t>จังหวัด</w:t>
      </w:r>
      <w:r w:rsidR="00AA6AA8" w:rsidRPr="00AA6AA8">
        <w:rPr>
          <w:rFonts w:ascii="TH SarabunIT๙" w:hAnsi="TH SarabunIT๙" w:cs="TH SarabunIT๙" w:hint="cs"/>
          <w:b/>
          <w:bCs/>
          <w:color w:val="auto"/>
          <w:spacing w:val="-10"/>
          <w:sz w:val="32"/>
          <w:szCs w:val="32"/>
          <w:cs/>
        </w:rPr>
        <w:t>น่าน</w:t>
      </w:r>
      <w:r w:rsidR="003517FE" w:rsidRPr="00AA6AA8">
        <w:rPr>
          <w:rFonts w:ascii="TH SarabunIT๙" w:hAnsi="TH SarabunIT๙" w:cs="TH SarabunIT๙"/>
          <w:b/>
          <w:bCs/>
          <w:color w:val="auto"/>
          <w:spacing w:val="-10"/>
          <w:sz w:val="32"/>
          <w:szCs w:val="32"/>
          <w:cs/>
        </w:rPr>
        <w:t xml:space="preserve"> ปี </w:t>
      </w:r>
      <w:r w:rsidR="00657AE1" w:rsidRPr="00AA6AA8">
        <w:rPr>
          <w:rFonts w:ascii="TH SarabunIT๙" w:hAnsi="TH SarabunIT๙" w:cs="TH SarabunIT๙"/>
          <w:b/>
          <w:bCs/>
          <w:color w:val="auto"/>
          <w:spacing w:val="-10"/>
          <w:sz w:val="32"/>
          <w:szCs w:val="32"/>
          <w:cs/>
        </w:rPr>
        <w:t>๒๕</w:t>
      </w:r>
      <w:r w:rsidR="00A477A1" w:rsidRPr="00AA6AA8">
        <w:rPr>
          <w:rFonts w:ascii="TH SarabunIT๙" w:hAnsi="TH SarabunIT๙" w:cs="TH SarabunIT๙" w:hint="cs"/>
          <w:b/>
          <w:bCs/>
          <w:color w:val="auto"/>
          <w:spacing w:val="-10"/>
          <w:sz w:val="32"/>
          <w:szCs w:val="32"/>
          <w:cs/>
        </w:rPr>
        <w:t>๖</w:t>
      </w:r>
      <w:r w:rsidR="00B82652" w:rsidRPr="00AA6AA8">
        <w:rPr>
          <w:rFonts w:ascii="TH SarabunIT๙" w:hAnsi="TH SarabunIT๙" w:cs="TH SarabunIT๙" w:hint="cs"/>
          <w:b/>
          <w:bCs/>
          <w:color w:val="auto"/>
          <w:spacing w:val="-10"/>
          <w:sz w:val="32"/>
          <w:szCs w:val="32"/>
          <w:cs/>
        </w:rPr>
        <w:t>๑</w:t>
      </w:r>
      <w:r w:rsidRPr="00AA6AA8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</w:t>
      </w:r>
      <w:r w:rsidR="003517FE" w:rsidRPr="00AA6AA8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ผลการจัดเก็บข้อมูล</w:t>
      </w:r>
      <w:r w:rsidR="00CB3DA3" w:rsidRPr="00AA6AA8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</w:t>
      </w:r>
      <w:proofErr w:type="spellStart"/>
      <w:r w:rsidR="00CB3DA3" w:rsidRPr="00AA6AA8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>จปฐ</w:t>
      </w:r>
      <w:proofErr w:type="spellEnd"/>
      <w:r w:rsidR="00CB3DA3" w:rsidRPr="00AA6AA8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>.</w:t>
      </w:r>
      <w:r w:rsidR="00587481" w:rsidRPr="00AA6AA8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 xml:space="preserve"> ในภาพรวมทั้งเขตเมืองและเขตชนบท</w:t>
      </w:r>
      <w:r w:rsidR="00D14F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จํานวน</w:t>
      </w:r>
      <w:proofErr w:type="spellEnd"/>
      <w:r w:rsidR="00D14F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15</w:t>
      </w:r>
      <w:r w:rsidR="00D14F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อําเภอ</w:t>
      </w:r>
      <w:proofErr w:type="spellEnd"/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657AE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จำนวน  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112,540</w:t>
      </w:r>
      <w:r w:rsidR="00CB3DA3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>ประชากร</w:t>
      </w:r>
      <w:r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 xml:space="preserve">ทั้งหมด จำนวน </w:t>
      </w:r>
      <w:r w:rsidR="00AA6AA8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>339,333</w:t>
      </w:r>
      <w:r w:rsidR="003517FE" w:rsidRPr="003F398B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 xml:space="preserve"> คน แยกเป็นเพศชาย</w:t>
      </w:r>
      <w:r w:rsidR="008B654D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 xml:space="preserve">         </w:t>
      </w:r>
      <w:r w:rsidR="00AA6AA8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>170,279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เพศหญิง 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169,054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ครัวเรือนที่ตกเกณฑ์รายได้เฉลี่ยต่ำกว่า </w:t>
      </w:r>
      <w:r w:rsidR="00657AE1">
        <w:rPr>
          <w:rFonts w:ascii="TH SarabunIT๙" w:hAnsi="TH SarabunIT๙" w:cs="TH SarabunIT๙" w:hint="cs"/>
          <w:color w:val="auto"/>
          <w:sz w:val="32"/>
          <w:szCs w:val="32"/>
          <w:cs/>
        </w:rPr>
        <w:t>๓</w:t>
      </w:r>
      <w:r w:rsidR="009B4A9B">
        <w:rPr>
          <w:rFonts w:ascii="TH SarabunIT๙" w:hAnsi="TH SarabunIT๙" w:cs="TH SarabunIT๙" w:hint="cs"/>
          <w:color w:val="auto"/>
          <w:sz w:val="32"/>
          <w:szCs w:val="32"/>
          <w:cs/>
        </w:rPr>
        <w:t>๘</w:t>
      </w:r>
      <w:r w:rsidR="00657AE1">
        <w:rPr>
          <w:rFonts w:ascii="TH SarabunIT๙" w:hAnsi="TH SarabunIT๙" w:cs="TH SarabunIT๙"/>
          <w:color w:val="auto"/>
          <w:sz w:val="32"/>
          <w:szCs w:val="32"/>
        </w:rPr>
        <w:t>,</w:t>
      </w:r>
      <w:r w:rsidR="00657AE1">
        <w:rPr>
          <w:rFonts w:ascii="TH SarabunIT๙" w:hAnsi="TH SarabunIT๙" w:cs="TH SarabunIT๙" w:hint="cs"/>
          <w:color w:val="auto"/>
          <w:sz w:val="32"/>
          <w:szCs w:val="32"/>
          <w:cs/>
        </w:rPr>
        <w:t>๐๐๐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/คน/ปี </w:t>
      </w:r>
      <w:r w:rsidR="00E36E63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จำนวน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1,229 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ครัวเรือน มีรายได้เฉลี่ย </w:t>
      </w:r>
      <w:r w:rsidR="00AA6AA8">
        <w:rPr>
          <w:rFonts w:ascii="TH SarabunIT๙" w:hAnsi="TH SarabunIT๙" w:cs="TH SarabunIT๙" w:hint="cs"/>
          <w:color w:val="auto"/>
          <w:sz w:val="32"/>
          <w:szCs w:val="32"/>
          <w:cs/>
        </w:rPr>
        <w:t>67,337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/คน/ปี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และ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พบว่าประชาชนใน</w:t>
      </w:r>
      <w:r w:rsidR="00277110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จังหวัด</w:t>
      </w:r>
      <w:r w:rsidR="00E36E63">
        <w:rPr>
          <w:rFonts w:ascii="TH SarabunIT๙" w:hAnsi="TH SarabunIT๙" w:cs="TH SarabunIT๙" w:hint="cs"/>
          <w:color w:val="auto"/>
          <w:sz w:val="32"/>
          <w:szCs w:val="32"/>
          <w:cs/>
        </w:rPr>
        <w:t>น่าน</w:t>
      </w:r>
      <w:r w:rsidR="002529E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มีคุณภาพชีวิต</w:t>
      </w:r>
      <w:r w:rsidR="00CB3DA3">
        <w:rPr>
          <w:rFonts w:ascii="TH SarabunIT๙" w:hAnsi="TH SarabunIT๙" w:cs="TH SarabunIT๙" w:hint="cs"/>
          <w:color w:val="auto"/>
          <w:sz w:val="32"/>
          <w:szCs w:val="32"/>
          <w:cs/>
        </w:rPr>
        <w:t>ผ่</w:t>
      </w:r>
      <w:r w:rsidR="00E36E63">
        <w:rPr>
          <w:rFonts w:ascii="TH SarabunIT๙" w:hAnsi="TH SarabunIT๙" w:cs="TH SarabunIT๙" w:hint="cs"/>
          <w:color w:val="auto"/>
          <w:sz w:val="32"/>
          <w:szCs w:val="32"/>
          <w:cs/>
        </w:rPr>
        <w:t>านเกณฑ์และ</w:t>
      </w:r>
      <w:r w:rsidR="00C1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E11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ไม่ผ่านเกณฑ์ จาก  </w:t>
      </w:r>
      <w:r w:rsidR="00CA3D08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CB3DA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หมวด </w:t>
      </w:r>
      <w:r w:rsidR="00CA3D08">
        <w:rPr>
          <w:rFonts w:ascii="TH SarabunIT๙" w:hAnsi="TH SarabunIT๙" w:cs="TH SarabunIT๙" w:hint="cs"/>
          <w:color w:val="auto"/>
          <w:sz w:val="32"/>
          <w:szCs w:val="32"/>
          <w:cs/>
        </w:rPr>
        <w:t>๓</w:t>
      </w:r>
      <w:r w:rsidR="009B4A9B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CB3DA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517F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 </w:t>
      </w:r>
      <w:r w:rsidR="001D5B6C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</w:p>
    <w:p w:rsidR="00D14F56" w:rsidRDefault="006A4910" w:rsidP="0077049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หมวดที่ ๑ สุขภาพ</w:t>
      </w:r>
      <w:r w:rsidR="00D14F5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(คนไทยมีสุขภาพและอนามัยดี) มี ๗ ตัวชี้วัด</w:t>
      </w:r>
    </w:p>
    <w:p w:rsidR="00D14F56" w:rsidRDefault="00D14F56" w:rsidP="001A1FE3">
      <w:pPr>
        <w:pStyle w:val="af3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ตัวชี้วัดที่ผ่านเกณฑ์มากที่สุด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A491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คือ</w:t>
      </w:r>
      <w:r w:rsidR="00B85C3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ตัวชี้วัดที่ </w:t>
      </w:r>
      <w:r w:rsidR="006A491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๓  เด็กแรกเกิดถึง ๑๒ ปี ได้รับวัคซีนป้องกันโรคระบาดตามตารางสร้างเสริมภูมิคุ้มกันโรค ร้อยละ </w:t>
      </w:r>
      <w:r w:rsidR="00E36E63">
        <w:rPr>
          <w:rFonts w:ascii="TH SarabunIT๙" w:hAnsi="TH SarabunIT๙" w:cs="TH SarabunIT๙"/>
          <w:color w:val="auto"/>
          <w:sz w:val="32"/>
          <w:szCs w:val="32"/>
        </w:rPr>
        <w:t>100</w:t>
      </w:r>
    </w:p>
    <w:p w:rsidR="00CB3DA3" w:rsidRPr="001A1FE3" w:rsidRDefault="000A2FB9" w:rsidP="00CA3D08">
      <w:pPr>
        <w:pStyle w:val="af3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ตัวชี้วัดที่ผ่านเกณฑ์น้อยที่สุด </w:t>
      </w:r>
      <w:r w:rsidR="00CB3DA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คือ </w:t>
      </w:r>
      <w:r w:rsidR="00B85C3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ตัวชี้วัดที่ </w:t>
      </w:r>
      <w:r w:rsidR="008F4FE0">
        <w:rPr>
          <w:rFonts w:ascii="TH SarabunIT๙" w:hAnsi="TH SarabunIT๙" w:cs="TH SarabunIT๙" w:hint="cs"/>
          <w:color w:val="auto"/>
          <w:sz w:val="32"/>
          <w:szCs w:val="32"/>
          <w:cs/>
        </w:rPr>
        <w:t>๔</w:t>
      </w:r>
      <w:r w:rsidR="00B85C3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ครัวเรือนกินอาหารถูกสุขลักษณะ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ปลอดภัย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และได้มาตรฐาน</w:t>
      </w:r>
      <w:r w:rsidR="00CA3D08" w:rsidRPr="008F4FE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85C3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E36E63">
        <w:rPr>
          <w:rFonts w:ascii="TH SarabunIT๙" w:hAnsi="TH SarabunIT๙" w:cs="TH SarabunIT๙"/>
          <w:color w:val="auto"/>
          <w:sz w:val="32"/>
          <w:szCs w:val="32"/>
        </w:rPr>
        <w:t>93.07</w:t>
      </w:r>
    </w:p>
    <w:p w:rsidR="001A1FE3" w:rsidRDefault="00CB3DA3" w:rsidP="00F823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ตัวชี้วัดที่ไม่ผ่านเกณฑ์นี้ คงเป็นหน้าที่ของทุกๆ คน ที่จะต้องเข้าไปแก้ไขปัญหา</w:t>
      </w:r>
      <w:r w:rsidR="00BE2E6E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โดย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ค้นหา</w:t>
      </w:r>
      <w:r w:rsidR="00F823C2">
        <w:rPr>
          <w:rFonts w:ascii="TH SarabunIT๙" w:hAnsi="TH SarabunIT๙" w:cs="TH SarabunIT๙" w:hint="cs"/>
          <w:color w:val="auto"/>
          <w:sz w:val="32"/>
          <w:szCs w:val="32"/>
          <w:cs/>
        </w:rPr>
        <w:t>สาเหตุ</w:t>
      </w:r>
    </w:p>
    <w:p w:rsidR="001A1FE3" w:rsidRDefault="00CB3DA3" w:rsidP="00F823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หา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แนวทางแก้ไข โดยเฉพาะ </w:t>
      </w:r>
      <w:r w:rsid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เจ้าหน้าที่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กระทรวงสาธารณสุข</w:t>
      </w:r>
      <w:r w:rsidR="00BE2E6E"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และองค์กรปกครองส่วนท้องถิ่น </w:t>
      </w:r>
      <w:r w:rsidR="00F823C2">
        <w:rPr>
          <w:rFonts w:ascii="TH SarabunIT๙" w:hAnsi="TH SarabunIT๙" w:cs="TH SarabunIT๙" w:hint="cs"/>
          <w:color w:val="auto"/>
          <w:sz w:val="32"/>
          <w:szCs w:val="32"/>
          <w:cs/>
        </w:rPr>
        <w:t>ซึ่งเป็นหน่วยงาน</w:t>
      </w:r>
    </w:p>
    <w:p w:rsidR="00CB3DA3" w:rsidRDefault="00BE2E6E" w:rsidP="00BD5593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ที่สำคัญในการพัฒนาคุณภาพชีวิตในหมวดนี้</w:t>
      </w:r>
    </w:p>
    <w:p w:rsidR="00BE2E6E" w:rsidRDefault="00BE2E6E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E2E6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หมวดที่ ๒ </w:t>
      </w:r>
      <w:r w:rsidR="00F823C2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สภาพแวดล้อม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(คนไทยมีบ้านอาศัยและสภาพแวดล้อมที่เหมาะสม) มี 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ตัวชี้วัด</w:t>
      </w:r>
    </w:p>
    <w:p w:rsidR="00BE2E6E" w:rsidRDefault="00BE2E6E" w:rsidP="001A1FE3">
      <w:pPr>
        <w:pStyle w:val="af3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ตัวชี้วัดที่ผ่านเกณฑ์มากที่สุด</w:t>
      </w:r>
      <w:r w:rsidR="00C249E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คือ</w:t>
      </w:r>
      <w:r w:rsidR="00BD5593"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</w:t>
      </w:r>
      <w:r w:rsidR="00C249ED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A4910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8F4FE0">
        <w:rPr>
          <w:rFonts w:ascii="TH SarabunIT๙" w:hAnsi="TH SarabunIT๙" w:cs="TH SarabunIT๙" w:hint="cs"/>
          <w:color w:val="auto"/>
          <w:sz w:val="32"/>
          <w:szCs w:val="32"/>
          <w:cs/>
        </w:rPr>
        <w:t>๔</w:t>
      </w:r>
      <w:r w:rsidR="006A491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A491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F4FE0" w:rsidRPr="008F4FE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ครัวเรือนมีความปลอดภัยในชีวิตและทรัพย์สิน</w:t>
      </w:r>
      <w:r w:rsidR="006A4910" w:rsidRPr="008F4FE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A4910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E36E63">
        <w:rPr>
          <w:rFonts w:ascii="TH SarabunIT๙" w:hAnsi="TH SarabunIT๙" w:cs="TH SarabunIT๙"/>
          <w:color w:val="auto"/>
          <w:sz w:val="32"/>
          <w:szCs w:val="32"/>
        </w:rPr>
        <w:t>99.95</w:t>
      </w:r>
    </w:p>
    <w:p w:rsidR="00C6384C" w:rsidRDefault="00C6384C" w:rsidP="001A1FE3">
      <w:pPr>
        <w:pStyle w:val="af3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ตัวชี้วัดที่ผ่านเกณฑ์น้อย</w:t>
      </w:r>
      <w:r w:rsidR="00765105"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ที่</w:t>
      </w: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สุด คือ </w:t>
      </w:r>
      <w:r w:rsidR="00BD559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ตัวชี้วัดที่ ๑</w:t>
      </w:r>
      <w:r w:rsidR="00F823C2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BD559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ครัวเรือน</w:t>
      </w:r>
      <w:r w:rsidR="00E36E63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มีการ</w:t>
      </w:r>
      <w:r w:rsidR="001525D1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จัดบ้านเรือนเป็นระเบียบเรียบร้อย สะอาดและถูกสุขลักษณะ ร้อยละ 95.32</w:t>
      </w:r>
    </w:p>
    <w:p w:rsidR="00DF7D24" w:rsidRDefault="00C6384C" w:rsidP="00DF7D2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ตัวชี้วัดที่</w:t>
      </w:r>
      <w:r w:rsidR="000F286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ผ่านเกณฑ์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ที่น้อยสุด</w:t>
      </w:r>
      <w:r w:rsidR="000F286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หน่วยงานที่เกี่ยวข้อง </w:t>
      </w:r>
      <w:r w:rsidR="00DF7D24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ที่จะต้องเข้าไปแก้ไขปัญหาโดย</w:t>
      </w:r>
      <w:r w:rsidR="00DF7D24"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ค้นหา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>สาเหตุ</w:t>
      </w:r>
    </w:p>
    <w:p w:rsidR="00DF7D24" w:rsidRDefault="00DF7D24" w:rsidP="00DF7D2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หา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แนวทางแก้ไข โดยเฉพาะ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เจ้าหน้าที่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กระทรวงสาธารณสุข และ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เจ้าหน้าที่จาก</w:t>
      </w:r>
      <w:proofErr w:type="spellStart"/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สนง</w:t>
      </w:r>
      <w:proofErr w:type="spellEnd"/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.ทรัพยากรฯ</w:t>
      </w: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ซึ่งเป็นหน่วยงาน</w:t>
      </w:r>
    </w:p>
    <w:p w:rsidR="00DF7D24" w:rsidRDefault="00DF7D24" w:rsidP="00DF7D24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E2E6E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ที่สำคัญในการพัฒนาคุณภาพชีวิตในหมวดนี้</w:t>
      </w:r>
    </w:p>
    <w:p w:rsidR="000F2863" w:rsidRDefault="00DF7D24" w:rsidP="00DF7D2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หมวดที่ ๓ </w:t>
      </w:r>
      <w:r w:rsidR="000F2863" w:rsidRPr="00ED7FA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การศึกษา</w:t>
      </w:r>
      <w:r w:rsidR="000F286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(คนไทยมีการศึกษาที่เหมาะสม) มี ๕ ตัวชี้วัด</w:t>
      </w:r>
    </w:p>
    <w:p w:rsidR="000F2863" w:rsidRDefault="000F2863" w:rsidP="001A1FE3">
      <w:pPr>
        <w:pStyle w:val="af3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ตัวชี้วัดที่ผ่านเกณฑ์มากที่สุด </w:t>
      </w:r>
      <w:r w:rsidR="000A2FB9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ตัวชี้วัดที่ </w:t>
      </w:r>
      <w:r w:rsidR="001525D1">
        <w:rPr>
          <w:rFonts w:ascii="TH SarabunIT๙" w:hAnsi="TH SarabunIT๙" w:cs="TH SarabunIT๙"/>
          <w:color w:val="auto"/>
          <w:sz w:val="32"/>
          <w:szCs w:val="32"/>
        </w:rPr>
        <w:t>15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525D1">
        <w:rPr>
          <w:rFonts w:ascii="TH SarabunPSK" w:eastAsia="THSarabunPSK" w:hAnsi="TH SarabunPSK" w:cs="TH SarabunPSK" w:hint="cs"/>
          <w:color w:val="auto"/>
          <w:sz w:val="32"/>
          <w:szCs w:val="32"/>
          <w:cs/>
        </w:rPr>
        <w:t xml:space="preserve">เด็กอายุ 3 </w:t>
      </w:r>
      <w:r w:rsidR="001525D1">
        <w:rPr>
          <w:rFonts w:ascii="TH SarabunPSK" w:eastAsia="THSarabunPSK" w:hAnsi="TH SarabunPSK" w:cs="TH SarabunPSK"/>
          <w:color w:val="auto"/>
          <w:sz w:val="32"/>
          <w:szCs w:val="32"/>
          <w:cs/>
        </w:rPr>
        <w:t>–</w:t>
      </w:r>
      <w:r w:rsidR="001525D1">
        <w:rPr>
          <w:rFonts w:ascii="TH SarabunPSK" w:eastAsia="THSarabunPSK" w:hAnsi="TH SarabunPSK" w:cs="TH SarabunPSK" w:hint="cs"/>
          <w:color w:val="auto"/>
          <w:sz w:val="32"/>
          <w:szCs w:val="32"/>
          <w:cs/>
        </w:rPr>
        <w:t xml:space="preserve"> 5 ปี ได้รับการเลี้ยงดูพร้อมความพร้อมก่อนวัยเรียน  ร้อยละ 99.93</w:t>
      </w:r>
    </w:p>
    <w:p w:rsidR="00C16CFF" w:rsidRPr="00C16CFF" w:rsidRDefault="000A2FB9" w:rsidP="001A1FE3">
      <w:pPr>
        <w:pStyle w:val="af3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ตัวชี้วัดที่ผ่านเกณฑ์น้อยที่สุด </w:t>
      </w:r>
      <w:r w:rsidR="000F2863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คือ ตัวชี้วัดที่ ๑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๖ เด็กอายุ ๖ </w:t>
      </w:r>
      <w:r w:rsidR="00DF7D24">
        <w:rPr>
          <w:rFonts w:ascii="TH SarabunIT๙" w:hAnsi="TH SarabunIT๙" w:cs="TH SarabunIT๙"/>
          <w:color w:val="auto"/>
          <w:sz w:val="32"/>
          <w:szCs w:val="32"/>
          <w:cs/>
        </w:rPr>
        <w:t>–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๑๔ ปี ได้รับการศึกษาภาคบังคับ ๙ ปี </w:t>
      </w:r>
    </w:p>
    <w:p w:rsidR="000F2863" w:rsidRDefault="000F2863" w:rsidP="00C16CFF">
      <w:pPr>
        <w:pStyle w:val="af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95.02</w:t>
      </w:r>
    </w:p>
    <w:p w:rsidR="001A1FE3" w:rsidRDefault="00ED7FAE" w:rsidP="001A1FE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จากตั</w:t>
      </w:r>
      <w:r w:rsidR="00622E9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วชี้วัดที่ไม่ผ่านเกณฑ์ในหมวดนี้ 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หน่วยงานที่เกี่ยวข้อง เช่น หน่วยงานในสังกัด</w:t>
      </w:r>
      <w:r w:rsidRPr="00ED7FAE">
        <w:rPr>
          <w:rFonts w:ascii="TH SarabunIT๙" w:hAnsi="TH SarabunIT๙" w:cs="TH SarabunIT๙" w:hint="cs"/>
          <w:color w:val="auto"/>
          <w:sz w:val="32"/>
          <w:szCs w:val="32"/>
          <w:cs/>
        </w:rPr>
        <w:t>กระทรวง</w:t>
      </w:r>
      <w:r w:rsid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ED7FAE" w:rsidRPr="00ED7FAE" w:rsidRDefault="00ED7FAE" w:rsidP="00622E96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D7FA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ศึกษาธิการ กระทรวงพัฒนาสังคมและความมั่นคงของมนุษย์ กระทรวงมหาดไทย </w:t>
      </w:r>
      <w:r w:rsidR="00224718">
        <w:rPr>
          <w:rFonts w:ascii="TH SarabunIT๙" w:hAnsi="TH SarabunIT๙" w:cs="TH SarabunIT๙" w:hint="cs"/>
          <w:color w:val="auto"/>
          <w:sz w:val="32"/>
          <w:szCs w:val="32"/>
          <w:cs/>
        </w:rPr>
        <w:t>กระทรวงแรงงาน</w:t>
      </w:r>
      <w:r w:rsidR="0026247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ศูนย์พัฒนาฝีมือแรงงาน </w:t>
      </w:r>
      <w:r w:rsidRPr="00ED7FAE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และองค์กรปกครองส่วนท้องถิ่น ต้องศึกษาหาแนวทางแก้ไขให้ผ่านตัวชี้วัดในหมวดน</w:t>
      </w:r>
      <w:r w:rsidR="00886AC0">
        <w:rPr>
          <w:rFonts w:ascii="TH SarabunIT๙" w:hAnsi="TH SarabunIT๙" w:cs="TH SarabunIT๙" w:hint="cs"/>
          <w:color w:val="auto"/>
          <w:sz w:val="32"/>
          <w:szCs w:val="32"/>
          <w:cs/>
        </w:rPr>
        <w:t>ี้</w:t>
      </w:r>
    </w:p>
    <w:p w:rsidR="00CB3DA3" w:rsidRDefault="00DF7D2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หมวดที่ ๔ การมีงานทำและรายได้</w:t>
      </w:r>
      <w:r w:rsidR="00ED7FA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(คนไทยมีงานทำและมีรายได้) มี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๔</w:t>
      </w:r>
      <w:r w:rsidR="00ED7FA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ตัวชี้วัด</w:t>
      </w:r>
    </w:p>
    <w:p w:rsidR="005A5209" w:rsidRDefault="00ED7FAE" w:rsidP="001A1FE3">
      <w:pPr>
        <w:pStyle w:val="af3"/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ตัวชี้วัดที่ผ่านเกณฑ์มากที่สุด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ได้แก่ ตัวชี้วัดที่ 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22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รายได้เฉลี่ยของคนในครัวเรือนต่อปี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98.91</w:t>
      </w:r>
    </w:p>
    <w:p w:rsidR="001A1FE3" w:rsidRDefault="000A2FB9" w:rsidP="001A1FE3">
      <w:pPr>
        <w:pStyle w:val="af3"/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ตัวชี้วัดที่ผ่านเกณฑ์น้อยที่สุด </w:t>
      </w:r>
      <w:r w:rsidR="00ED7FAE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คือ ตัวชี้วั</w:t>
      </w:r>
      <w:r w:rsidR="0022471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ดที่ </w:t>
      </w:r>
      <w:r w:rsidR="00DF7D2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๒๓ ครัวเรือนมีการเก็บออมเงิน </w:t>
      </w:r>
      <w:r w:rsidR="00ED7FAE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ร้อยละ </w:t>
      </w:r>
      <w:r w:rsidR="001525D1">
        <w:rPr>
          <w:rFonts w:ascii="TH SarabunIT๙" w:hAnsi="TH SarabunIT๙" w:cs="TH SarabunIT๙" w:hint="cs"/>
          <w:color w:val="auto"/>
          <w:sz w:val="32"/>
          <w:szCs w:val="32"/>
          <w:cs/>
        </w:rPr>
        <w:t>83.62</w:t>
      </w:r>
    </w:p>
    <w:p w:rsidR="00622E96" w:rsidRDefault="00262479" w:rsidP="00622E9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ตัวชี้วัดที่ไม่ผ่านเกณฑ์ในหมวดนี้ เป็นหน้าที่ของหน่วยงานที่เกี่ยวข้องทุกภาคส่วน</w:t>
      </w:r>
      <w:r w:rsidR="00622E9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โดยเฉพาะ</w:t>
      </w:r>
    </w:p>
    <w:p w:rsidR="00262479" w:rsidRDefault="00262479" w:rsidP="00622E96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262479">
        <w:rPr>
          <w:rFonts w:ascii="TH SarabunIT๙" w:hAnsi="TH SarabunIT๙" w:cs="TH SarabunIT๙" w:hint="cs"/>
          <w:color w:val="auto"/>
          <w:sz w:val="32"/>
          <w:szCs w:val="32"/>
          <w:cs/>
        </w:rPr>
        <w:t>หน่วยงานเจ้าภาพหลัก และประชาชนในพื้นที่ที่จะต้องช่วยกันแก้ไขปัญหา</w:t>
      </w:r>
    </w:p>
    <w:p w:rsidR="00D82090" w:rsidRDefault="00D82090" w:rsidP="00622E96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:rsidR="00262479" w:rsidRDefault="00DF7D24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หมวดที่ ๕ ค่านิยม</w:t>
      </w:r>
      <w:r w:rsidR="0026247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คนไทยประพฤติดีและมีคุณธรรม) มี ๘</w:t>
      </w:r>
      <w:r w:rsidR="0026247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ตัวชี้วัด</w:t>
      </w:r>
    </w:p>
    <w:p w:rsidR="00262479" w:rsidRDefault="00262479" w:rsidP="001A1FE3">
      <w:pPr>
        <w:pStyle w:val="af3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</w:t>
      </w:r>
      <w:r w:rsidR="00765105"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ที่ผ่านเกณฑ์มากที่สุด คือ </w:t>
      </w:r>
      <w:r w:rsidR="00622E96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</w:t>
      </w:r>
      <w:r w:rsidR="00EC1EE4">
        <w:rPr>
          <w:rFonts w:ascii="TH SarabunIT๙" w:hAnsi="TH SarabunIT๙" w:cs="TH SarabunIT๙" w:hint="cs"/>
          <w:color w:val="auto"/>
          <w:sz w:val="32"/>
          <w:szCs w:val="32"/>
          <w:cs/>
        </w:rPr>
        <w:t>ี่ ๒</w:t>
      </w:r>
      <w:r w:rsidR="00D238F0">
        <w:rPr>
          <w:rFonts w:ascii="TH SarabunIT๙" w:hAnsi="TH SarabunIT๙" w:cs="TH SarabunIT๙" w:hint="cs"/>
          <w:color w:val="auto"/>
          <w:sz w:val="32"/>
          <w:szCs w:val="32"/>
          <w:cs/>
        </w:rPr>
        <w:t>๙</w:t>
      </w:r>
      <w:r w:rsidR="00EC1EE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ผู้ป่วยโรคเรื้อรัง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ได้รับการดูแลจากครอบครัว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ชุมชน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ภาครัฐ</w:t>
      </w:r>
      <w:r w:rsidR="00EC1EE4"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หรือภาคเอกชน</w:t>
      </w:r>
      <w:r w:rsidR="00622E9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22E96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DB3FCC">
        <w:rPr>
          <w:rFonts w:ascii="TH SarabunIT๙" w:hAnsi="TH SarabunIT๙" w:cs="TH SarabunIT๙" w:hint="cs"/>
          <w:color w:val="auto"/>
          <w:sz w:val="32"/>
          <w:szCs w:val="32"/>
          <w:cs/>
        </w:rPr>
        <w:t>๙๙</w:t>
      </w:r>
      <w:r w:rsidR="00622E96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.</w:t>
      </w:r>
      <w:r w:rsidR="00A85074">
        <w:rPr>
          <w:rFonts w:ascii="TH SarabunIT๙" w:hAnsi="TH SarabunIT๙" w:cs="TH SarabunIT๙" w:hint="cs"/>
          <w:color w:val="auto"/>
          <w:sz w:val="32"/>
          <w:szCs w:val="32"/>
          <w:cs/>
        </w:rPr>
        <w:t>๙</w:t>
      </w:r>
      <w:r w:rsidR="001525D1">
        <w:rPr>
          <w:rFonts w:ascii="TH SarabunIT๙" w:hAnsi="TH SarabunIT๙" w:cs="TH SarabunIT๙"/>
          <w:color w:val="auto"/>
          <w:sz w:val="32"/>
          <w:szCs w:val="32"/>
        </w:rPr>
        <w:t>9</w:t>
      </w:r>
    </w:p>
    <w:p w:rsidR="00765105" w:rsidRPr="001A1FE3" w:rsidRDefault="000A2FB9" w:rsidP="001A1FE3">
      <w:pPr>
        <w:pStyle w:val="af3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ตัวชี้วัดที่ผ่านเกณฑ์น้อยที่สุด </w:t>
      </w:r>
      <w:r w:rsidR="00765105"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คือ </w:t>
      </w:r>
      <w:r w:rsidR="00622E96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</w:t>
      </w:r>
      <w:r w:rsidR="00EC1EE4">
        <w:rPr>
          <w:rFonts w:ascii="TH SarabunIT๙" w:hAnsi="TH SarabunIT๙" w:cs="TH SarabunIT๙" w:hint="cs"/>
          <w:color w:val="auto"/>
          <w:sz w:val="32"/>
          <w:szCs w:val="32"/>
          <w:cs/>
        </w:rPr>
        <w:t>ี่ ๒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>๔</w:t>
      </w:r>
      <w:r w:rsidR="00622E9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238F0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คนในครัวเรือนไม่ดื่มสุรา</w:t>
      </w:r>
      <w:r w:rsidR="00D238F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22E96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1525D1">
        <w:rPr>
          <w:rFonts w:ascii="TH SarabunIT๙" w:hAnsi="TH SarabunIT๙" w:cs="TH SarabunIT๙"/>
          <w:color w:val="auto"/>
          <w:sz w:val="32"/>
          <w:szCs w:val="32"/>
        </w:rPr>
        <w:t>83.53</w:t>
      </w:r>
    </w:p>
    <w:p w:rsidR="00F93A04" w:rsidRDefault="00765105" w:rsidP="00F93A0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ตัวชี้วัดที่ไม่ผ่านเกณฑ์เหล่านี้ เป็นหน้าที่ของประชาชนทุกคน หน่วยงานที่เกี่ยวข้อง</w:t>
      </w:r>
      <w:r w:rsidRPr="0076510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ทุกภาคส่วน </w:t>
      </w:r>
    </w:p>
    <w:p w:rsidR="00765105" w:rsidRPr="00765105" w:rsidRDefault="00765105" w:rsidP="00F93A0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765105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โดยเฉพาะหน่วยงานเจ้าภาพหลัก ที่จะต้องดำเนินการแก้ไขให้ผ่านเกณฑ์ตัวชี้วัดต่อไป</w:t>
      </w:r>
    </w:p>
    <w:p w:rsidR="00F81524" w:rsidRPr="00893620" w:rsidRDefault="00F81524" w:rsidP="001A1FE3">
      <w:pPr>
        <w:pStyle w:val="af3"/>
        <w:numPr>
          <w:ilvl w:val="0"/>
          <w:numId w:val="12"/>
        </w:numPr>
        <w:tabs>
          <w:tab w:val="left" w:pos="993"/>
        </w:tabs>
        <w:spacing w:before="120" w:after="0" w:line="240" w:lineRule="auto"/>
        <w:ind w:hanging="1451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89362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สรุป</w:t>
      </w:r>
      <w:r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ตัวชี้วัดที่ผ่านเกณฑ์มากที่สุด 3 ลำดับ</w:t>
      </w:r>
      <w:r w:rsidRPr="0089362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(เรียงจากมากไปน้อย)</w:t>
      </w:r>
      <w:r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89362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คือ</w:t>
      </w:r>
    </w:p>
    <w:p w:rsidR="00F81524" w:rsidRPr="00437BC6" w:rsidRDefault="00224718" w:rsidP="003C72C2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="00F81524" w:rsidRPr="00437BC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ตัวชี้วัดที่ </w:t>
      </w:r>
      <w:r w:rsidR="00437BC6" w:rsidRPr="00437BC6">
        <w:rPr>
          <w:rFonts w:ascii="TH SarabunIT๙" w:hAnsi="TH SarabunIT๙" w:cs="TH SarabunIT๙"/>
          <w:color w:val="auto"/>
          <w:sz w:val="32"/>
          <w:szCs w:val="32"/>
        </w:rPr>
        <w:t>3</w:t>
      </w:r>
      <w:r w:rsidR="001A6CFF" w:rsidRPr="00437BC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437BC6" w:rsidRPr="00437BC6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เด็กแรกเกิดถึง 12ปี ได้รับวัคซีนป้องกันโรคครบตามตารางสร้างเสริมภูมิคุ้มกันโรค</w:t>
      </w:r>
      <w:r w:rsidR="00437BC6" w:rsidRPr="00437BC6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br/>
      </w:r>
      <w:r w:rsidR="001A6CFF" w:rsidRPr="00437BC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ร้อยละ ๑๐๐</w:t>
      </w:r>
    </w:p>
    <w:p w:rsidR="00F81524" w:rsidRPr="00893620" w:rsidRDefault="00224718" w:rsidP="003C72C2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="00F8152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</w:t>
      </w:r>
      <w:r w:rsidR="00893620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1A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๒๙ 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ผู้ป่วยโรคเรื้อรัง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ได้รับการดูแลจากครอบครัว</w:t>
      </w:r>
      <w:r w:rsidR="001A6CFF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ชุมชน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</w:rPr>
        <w:t xml:space="preserve"> </w:t>
      </w:r>
      <w:r w:rsidR="001A6CFF" w:rsidRPr="00D238F0">
        <w:rPr>
          <w:rFonts w:ascii="TH SarabunIT๙" w:eastAsia="THSarabunPSK" w:hAnsi="TH SarabunIT๙" w:cs="TH SarabunIT๙"/>
          <w:color w:val="auto"/>
          <w:sz w:val="32"/>
          <w:szCs w:val="32"/>
          <w:cs/>
        </w:rPr>
        <w:t>ภาครัฐ</w:t>
      </w:r>
      <w:r w:rsidR="001A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หรือภาคเอกชน </w:t>
      </w:r>
      <w:r w:rsidR="001A6CFF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99.99</w:t>
      </w:r>
    </w:p>
    <w:p w:rsidR="00F81524" w:rsidRPr="00893620" w:rsidRDefault="00224718" w:rsidP="003C72C2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="00F8152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ตัวชี้วัดที่</w:t>
      </w:r>
      <w:r w:rsidR="001A6CF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๒</w:t>
      </w:r>
      <w:r w:rsidR="00437BC6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8</w:t>
      </w:r>
      <w:r w:rsidR="001A6CF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ผู้พิการ ได้รับการดูแลจากครอบครัว ชุมชน ภาครัฐ หรือภาคเอกชน</w:t>
      </w:r>
      <w:r w:rsidR="001A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A6CFF" w:rsidRPr="0089362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1A6CFF">
        <w:rPr>
          <w:rFonts w:ascii="TH SarabunIT๙" w:hAnsi="TH SarabunIT๙" w:cs="TH SarabunIT๙" w:hint="cs"/>
          <w:color w:val="auto"/>
          <w:sz w:val="32"/>
          <w:szCs w:val="32"/>
          <w:cs/>
        </w:rPr>
        <w:t>๙๙</w:t>
      </w:r>
      <w:r w:rsidR="001A6CFF" w:rsidRPr="00893620">
        <w:rPr>
          <w:rFonts w:ascii="TH SarabunIT๙" w:hAnsi="TH SarabunIT๙" w:cs="TH SarabunIT๙" w:hint="cs"/>
          <w:color w:val="auto"/>
          <w:sz w:val="32"/>
          <w:szCs w:val="32"/>
          <w:cs/>
        </w:rPr>
        <w:t>.</w:t>
      </w:r>
      <w:r w:rsidR="001A6CFF">
        <w:rPr>
          <w:rFonts w:ascii="TH SarabunIT๙" w:hAnsi="TH SarabunIT๙" w:cs="TH SarabunIT๙" w:hint="cs"/>
          <w:color w:val="auto"/>
          <w:sz w:val="32"/>
          <w:szCs w:val="32"/>
          <w:cs/>
        </w:rPr>
        <w:t>๙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</w:p>
    <w:p w:rsidR="003517FE" w:rsidRPr="00893620" w:rsidRDefault="00F81524" w:rsidP="001A1FE3">
      <w:pPr>
        <w:pStyle w:val="af3"/>
        <w:numPr>
          <w:ilvl w:val="0"/>
          <w:numId w:val="12"/>
        </w:numPr>
        <w:tabs>
          <w:tab w:val="left" w:pos="993"/>
        </w:tabs>
        <w:spacing w:before="120" w:after="0" w:line="240" w:lineRule="auto"/>
        <w:ind w:hanging="1451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89362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สรุป</w:t>
      </w:r>
      <w:r w:rsidR="003517FE"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ตัวชี้วัดที่</w:t>
      </w:r>
      <w:r w:rsidR="00D33C84" w:rsidRP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ผ่านเกณฑ์น้อย</w:t>
      </w:r>
      <w:r w:rsidR="003517FE"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ที่สุด </w:t>
      </w:r>
      <w:r w:rsidR="00F40A27"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3</w:t>
      </w:r>
      <w:r w:rsidR="003517FE"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ลำดับ</w:t>
      </w:r>
      <w:r w:rsidR="00D33C8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89362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(เรียงจากมากไปน้อย)</w:t>
      </w:r>
      <w:r w:rsidR="003517FE" w:rsidRPr="0089362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ได้แก่</w:t>
      </w:r>
    </w:p>
    <w:p w:rsidR="00AC7048" w:rsidRPr="00D33C84" w:rsidRDefault="00C13810" w:rsidP="003C72C2">
      <w:pPr>
        <w:tabs>
          <w:tab w:val="left" w:pos="993"/>
          <w:tab w:val="left" w:pos="1985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3F398B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D33C8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ตัวชี้วัดที่</w:t>
      </w:r>
      <w:r w:rsidR="00D33C84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24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คนในครัวเรือนไม่ดื่มสุรา 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33C84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>ร้อยละ</w:t>
      </w:r>
      <w:r w:rsidR="00D33C8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83.54</w:t>
      </w:r>
    </w:p>
    <w:p w:rsidR="003517FE" w:rsidRPr="00E23535" w:rsidRDefault="003517FE" w:rsidP="003C72C2">
      <w:pPr>
        <w:tabs>
          <w:tab w:val="left" w:pos="993"/>
          <w:tab w:val="left" w:pos="1985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F8152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ตัวชี้วัดที่ 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๒๓ ครัวเรือนมีการเก็บออมเงิน </w:t>
      </w:r>
      <w:r w:rsidR="00D33C84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ร้อยละ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83.62</w:t>
      </w:r>
    </w:p>
    <w:p w:rsidR="00893620" w:rsidRDefault="00224718" w:rsidP="003C72C2">
      <w:pPr>
        <w:tabs>
          <w:tab w:val="left" w:pos="993"/>
          <w:tab w:val="left" w:pos="1985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3517FE" w:rsidRPr="00F8152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ตัวชี้วัดที่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37BC6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คนอายุ 60ปีขึ้นไป มีอาชีพและรายได้</w:t>
      </w:r>
      <w:r w:rsidR="00D33C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D33C84" w:rsidRPr="001A1FE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ร้อยละ </w:t>
      </w:r>
      <w:r w:rsidR="00437BC6">
        <w:rPr>
          <w:rFonts w:ascii="TH SarabunIT๙" w:hAnsi="TH SarabunIT๙" w:cs="TH SarabunIT๙" w:hint="cs"/>
          <w:color w:val="auto"/>
          <w:sz w:val="32"/>
          <w:szCs w:val="32"/>
          <w:cs/>
        </w:rPr>
        <w:t>88.11</w:t>
      </w:r>
    </w:p>
    <w:p w:rsidR="001A1FE3" w:rsidRPr="001E123A" w:rsidRDefault="001A1FE3" w:rsidP="003C72C2">
      <w:pPr>
        <w:tabs>
          <w:tab w:val="left" w:pos="993"/>
          <w:tab w:val="left" w:pos="1985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192405</wp:posOffset>
                </wp:positionV>
                <wp:extent cx="6320155" cy="0"/>
                <wp:effectExtent l="27940" t="19050" r="24130" b="19050"/>
                <wp:wrapNone/>
                <wp:docPr id="47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0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pt,15.15pt" to="475.5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7bFw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" strokecolor="#c00000" strokeweight="3pt"/>
            </w:pict>
          </mc:Fallback>
        </mc:AlternateContent>
      </w:r>
    </w:p>
    <w:p w:rsidR="000F7AF1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24"/>
          <w:lang w:eastAsia="en-US"/>
        </w:rPr>
        <w:drawing>
          <wp:anchor distT="0" distB="0" distL="114300" distR="114300" simplePos="0" relativeHeight="251628032" behindDoc="0" locked="0" layoutInCell="1" allowOverlap="1" wp14:anchorId="6C1F7682" wp14:editId="0E1258FC">
            <wp:simplePos x="0" y="0"/>
            <wp:positionH relativeFrom="margin">
              <wp:posOffset>175260</wp:posOffset>
            </wp:positionH>
            <wp:positionV relativeFrom="paragraph">
              <wp:posOffset>120015</wp:posOffset>
            </wp:positionV>
            <wp:extent cx="2735580" cy="2438400"/>
            <wp:effectExtent l="19050" t="0" r="26670" b="704850"/>
            <wp:wrapThrough wrapText="bothSides">
              <wp:wrapPolygon edited="0">
                <wp:start x="752" y="0"/>
                <wp:lineTo x="-150" y="506"/>
                <wp:lineTo x="-150" y="27675"/>
                <wp:lineTo x="21660" y="27675"/>
                <wp:lineTo x="21660" y="23288"/>
                <wp:lineTo x="21359" y="22444"/>
                <wp:lineTo x="21058" y="21600"/>
                <wp:lineTo x="21660" y="19913"/>
                <wp:lineTo x="21660" y="1519"/>
                <wp:lineTo x="21510" y="844"/>
                <wp:lineTo x="20758" y="0"/>
                <wp:lineTo x="752" y="0"/>
              </wp:wrapPolygon>
            </wp:wrapThrough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1022_5520000127540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F1" w:rsidRDefault="000F7AF1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0F7AF1" w:rsidRDefault="00D82090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8626F9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29056" behindDoc="1" locked="0" layoutInCell="1" allowOverlap="1" wp14:anchorId="089649B2" wp14:editId="0895DDF3">
            <wp:simplePos x="0" y="0"/>
            <wp:positionH relativeFrom="column">
              <wp:posOffset>628304</wp:posOffset>
            </wp:positionH>
            <wp:positionV relativeFrom="paragraph">
              <wp:posOffset>57669</wp:posOffset>
            </wp:positionV>
            <wp:extent cx="1768475" cy="2496185"/>
            <wp:effectExtent l="323850" t="247650" r="384175" b="247015"/>
            <wp:wrapThrough wrapText="bothSides">
              <wp:wrapPolygon edited="0">
                <wp:start x="20698" y="-698"/>
                <wp:lineTo x="7560" y="-2908"/>
                <wp:lineTo x="6576" y="-364"/>
                <wp:lineTo x="293" y="-1585"/>
                <wp:lineTo x="-1452" y="3546"/>
                <wp:lineTo x="-554" y="3720"/>
                <wp:lineTo x="-1538" y="6264"/>
                <wp:lineTo x="-416" y="6482"/>
                <wp:lineTo x="-1401" y="9026"/>
                <wp:lineTo x="-503" y="9200"/>
                <wp:lineTo x="-1487" y="11743"/>
                <wp:lineTo x="-590" y="11918"/>
                <wp:lineTo x="-1574" y="14461"/>
                <wp:lineTo x="-452" y="14679"/>
                <wp:lineTo x="-1437" y="17223"/>
                <wp:lineTo x="-539" y="17397"/>
                <wp:lineTo x="-1216" y="19146"/>
                <wp:lineTo x="-401" y="20159"/>
                <wp:lineTo x="-463" y="20318"/>
                <wp:lineTo x="-119" y="21923"/>
                <wp:lineTo x="1003" y="22141"/>
                <wp:lineTo x="1289" y="22026"/>
                <wp:lineTo x="9248" y="22033"/>
                <wp:lineTo x="22349" y="21843"/>
                <wp:lineTo x="22599" y="19328"/>
                <wp:lineTo x="22718" y="-306"/>
                <wp:lineTo x="20698" y="-698"/>
              </wp:wrapPolygon>
            </wp:wrapThrough>
            <wp:docPr id="8" name="Picture 2" descr="C:\Users\Jakrapong\Desktop\แก้แบบ กชช ส่งบริษั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C:\Users\Jakrapong\Desktop\แก้แบบ กชช ส่งบริษัท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0082">
                      <a:off x="0" y="0"/>
                      <a:ext cx="1768475" cy="2496185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F1" w:rsidRDefault="000F7AF1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Default="003731FD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3731FD" w:rsidRPr="003F398B" w:rsidRDefault="00640364" w:rsidP="003C72C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14720" behindDoc="1" locked="0" layoutInCell="1" allowOverlap="1" wp14:anchorId="3E026EA5" wp14:editId="7E5B8907">
            <wp:simplePos x="0" y="0"/>
            <wp:positionH relativeFrom="column">
              <wp:posOffset>-2596515</wp:posOffset>
            </wp:positionH>
            <wp:positionV relativeFrom="paragraph">
              <wp:posOffset>212090</wp:posOffset>
            </wp:positionV>
            <wp:extent cx="1596390" cy="1264285"/>
            <wp:effectExtent l="76200" t="114300" r="60960" b="107315"/>
            <wp:wrapThrough wrapText="bothSides">
              <wp:wrapPolygon edited="0">
                <wp:start x="19256" y="-701"/>
                <wp:lineTo x="269" y="-3085"/>
                <wp:lineTo x="-769" y="7247"/>
                <wp:lineTo x="-784" y="17743"/>
                <wp:lineTo x="905" y="21622"/>
                <wp:lineTo x="2951" y="21950"/>
                <wp:lineTo x="3271" y="21345"/>
                <wp:lineTo x="20696" y="21182"/>
                <wp:lineTo x="21694" y="16421"/>
                <wp:lineTo x="21773" y="5279"/>
                <wp:lineTo x="20725" y="190"/>
                <wp:lineTo x="20535" y="-496"/>
                <wp:lineTo x="19256" y="-701"/>
              </wp:wrapPolygon>
            </wp:wrapThrough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bze59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372">
                      <a:off x="0" y="0"/>
                      <a:ext cx="1596390" cy="126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1FE3" w:rsidRDefault="001A1FE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16768" behindDoc="1" locked="0" layoutInCell="1" allowOverlap="1" wp14:anchorId="7D6728F3" wp14:editId="799ADDCC">
            <wp:simplePos x="0" y="0"/>
            <wp:positionH relativeFrom="column">
              <wp:posOffset>2460625</wp:posOffset>
            </wp:positionH>
            <wp:positionV relativeFrom="paragraph">
              <wp:posOffset>129540</wp:posOffset>
            </wp:positionV>
            <wp:extent cx="1588135" cy="1095375"/>
            <wp:effectExtent l="19050" t="0" r="0" b="333375"/>
            <wp:wrapThrough wrapText="bothSides">
              <wp:wrapPolygon edited="0">
                <wp:start x="0" y="0"/>
                <wp:lineTo x="-259" y="376"/>
                <wp:lineTo x="-259" y="28174"/>
                <wp:lineTo x="21505" y="28174"/>
                <wp:lineTo x="21505" y="6010"/>
                <wp:lineTo x="21246" y="376"/>
                <wp:lineTo x="21246" y="0"/>
                <wp:lineTo x="0" y="0"/>
              </wp:wrapPolygon>
            </wp:wrapThrough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095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FE3" w:rsidRDefault="001A1FE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1A1FE3" w:rsidRDefault="001A1FE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1A1FE3" w:rsidRDefault="001A1FE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1A1FE3" w:rsidRDefault="001A1FE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546D10" w:rsidRDefault="00546D10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546D10" w:rsidRDefault="00546D10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F815D3" w:rsidRDefault="00F815D3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85650E" w:rsidRPr="003F398B" w:rsidRDefault="009A7478" w:rsidP="003C72C2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413510" wp14:editId="619D9973">
                <wp:simplePos x="0" y="0"/>
                <wp:positionH relativeFrom="column">
                  <wp:posOffset>22860</wp:posOffset>
                </wp:positionH>
                <wp:positionV relativeFrom="paragraph">
                  <wp:posOffset>131445</wp:posOffset>
                </wp:positionV>
                <wp:extent cx="1040130" cy="438150"/>
                <wp:effectExtent l="0" t="0" r="26670" b="19050"/>
                <wp:wrapNone/>
                <wp:docPr id="252" name="ตัดและมนมุมสี่เหลี่ยมผืนผ้าหนึ่งมุม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43815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C3A5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ส่วนที่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52" o:spid="_x0000_s1038" style="position:absolute;margin-left:1.8pt;margin-top:10.35pt;width:81.9pt;height:34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40130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" adj="-11796480,,5400" path="m73026,l967104,r73026,73026l1040130,438150,,438150,,73026c,32695,32695,,73026,xe" fillcolor="#631d1e [1797]" strokecolor="#b33536 [3205]" strokeweight=".5pt">
                <v:fill color2="#180707 [453]" rotate="t" colors="0 #de8e8f;.5 #d5696a;1 #cd3d3f" focus="100%" type="gradient">
                  <o:fill v:ext="view" type="gradientUnscaled"/>
                </v:fill>
                <v:stroke joinstyle="miter"/>
                <v:formulas/>
                <v:path arrowok="t" o:connecttype="custom" o:connectlocs="73026,0;967104,0;1040130,73026;1040130,438150;0,438150;0,73026;73026,0" o:connectangles="0,0,0,0,0,0,0" textboxrect="0,0,1040130,438150"/>
                <v:textbox>
                  <w:txbxContent>
                    <w:p w:rsidR="00F471DD" w:rsidRPr="008C7895" w:rsidRDefault="00F471DD" w:rsidP="00EC3A5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ส่วนที่ ๑</w:t>
                      </w:r>
                    </w:p>
                  </w:txbxContent>
                </v:textbox>
              </v:shape>
            </w:pict>
          </mc:Fallback>
        </mc:AlternateContent>
      </w:r>
      <w:r w:rsidR="001A1FE3"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7464D27" wp14:editId="1F0A9D4C">
                <wp:simplePos x="0" y="0"/>
                <wp:positionH relativeFrom="column">
                  <wp:posOffset>1127760</wp:posOffset>
                </wp:positionH>
                <wp:positionV relativeFrom="paragraph">
                  <wp:posOffset>131445</wp:posOffset>
                </wp:positionV>
                <wp:extent cx="2676525" cy="438150"/>
                <wp:effectExtent l="0" t="0" r="28575" b="19050"/>
                <wp:wrapNone/>
                <wp:docPr id="253" name="ตัดและมนมุมสี่เหลี่ยมผืนผ้าหนึ่งมุม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43815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C3A5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ข้อมูลความ</w:t>
                            </w:r>
                            <w:proofErr w:type="spellStart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จําเป็น</w:t>
                            </w:r>
                            <w:proofErr w:type="spellEnd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พื</w:t>
                            </w: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้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นฐาน (</w:t>
                            </w:r>
                            <w:proofErr w:type="spellStart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จปฐ</w:t>
                            </w:r>
                            <w:proofErr w:type="spellEnd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53" o:spid="_x0000_s1039" style="position:absolute;margin-left:88.8pt;margin-top:10.35pt;width:210.75pt;height:3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765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" adj="-11796480,,5400" path="m73026,l2603499,r73026,73026l2676525,438150,,438150,,73026c,32695,32695,,73026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73026,0;2603499,0;2676525,73026;2676525,438150;0,438150;0,73026;73026,0" o:connectangles="0,0,0,0,0,0,0" textboxrect="0,0,2676525,438150"/>
                <v:textbox>
                  <w:txbxContent>
                    <w:p w:rsidR="00F471DD" w:rsidRPr="008C7895" w:rsidRDefault="00F471DD" w:rsidP="00EC3A5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ข้อมูลความ</w:t>
                      </w:r>
                      <w:proofErr w:type="spellStart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จําเป็น</w:t>
                      </w:r>
                      <w:proofErr w:type="spellEnd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พื</w:t>
                      </w: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้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นฐาน (</w:t>
                      </w:r>
                      <w:proofErr w:type="spellStart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จปฐ</w:t>
                      </w:r>
                      <w:proofErr w:type="spellEnd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85650E" w:rsidRPr="003F398B" w:rsidRDefault="0085650E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73DD7" w:rsidRPr="003F398B" w:rsidRDefault="0091029A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๑.๑ </w:t>
      </w:r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แนวคิดเรื่อง </w:t>
      </w:r>
      <w:proofErr w:type="spellStart"/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เพื่อพัฒนาคุณภาพชีวิต</w:t>
      </w:r>
    </w:p>
    <w:p w:rsidR="00073DD7" w:rsidRPr="003F398B" w:rsidRDefault="009D6123" w:rsidP="009D612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หลักการและแนวคิดเรื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อง </w:t>
      </w:r>
      <w:proofErr w:type="spellStart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ี้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ในเบื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องต้นก็คือการวาดภาพสังคมที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พึงประสงค์ของคนไทย โดยคิดว่า </w:t>
      </w:r>
      <w:r w:rsidR="00C16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ในฐานะที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ประชาชนทุกคนที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เกิดเป็นคนไทยนั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 ขั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นต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่ำ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ของชีวิตเขาน่าจะมีอะไรบ้าง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นคือ การที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</w:t>
      </w:r>
      <w:proofErr w:type="spellStart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ทํา</w:t>
      </w:r>
      <w:proofErr w:type="spellEnd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ให้คนไทยมีคุณภาพชีว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 ขั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นต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่ำ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เขาควรจะมีอะไรบ้าง</w:t>
      </w:r>
      <w:r w:rsidR="00F05F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ได้ข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อสรุปว่า การมีคุณภาพชีว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ดีของคนไทย จะต้องผ่านเกณฑ์ความ</w:t>
      </w:r>
      <w:proofErr w:type="spellStart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จําเป็น</w:t>
      </w:r>
      <w:proofErr w:type="spellEnd"/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EC3A5F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นฐานทุก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</w:p>
    <w:p w:rsidR="00073DD7" w:rsidRPr="003F398B" w:rsidRDefault="0091029A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๑.๒ </w:t>
      </w:r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ความหมายของ</w:t>
      </w:r>
      <w:proofErr w:type="spellStart"/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คํา</w:t>
      </w:r>
      <w:proofErr w:type="spellEnd"/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</w:t>
      </w:r>
      <w:r w:rsidR="00997D1B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่</w:t>
      </w:r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า “คุณภาพชีวิต” คือ</w:t>
      </w:r>
    </w:p>
    <w:p w:rsidR="00073DD7" w:rsidRPr="003F398B" w:rsidRDefault="00073DD7" w:rsidP="003C72C2">
      <w:pPr>
        <w:pStyle w:val="af3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ind w:left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คุณภาพชีวิต หมายถึง การ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ดํารงชีวิต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ของมนุษย์ในระดับที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เหมาะสมตามความ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จําเป็น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นฐานในสังคมหนึ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งๆในช่วงเวลาหนึ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งๆ</w:t>
      </w:r>
    </w:p>
    <w:p w:rsidR="00997D1B" w:rsidRPr="00F815D3" w:rsidRDefault="00073DD7" w:rsidP="003C72C2">
      <w:pPr>
        <w:pStyle w:val="af3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ind w:left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คุณภาพชีว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ตของประชาชนจะดี หมายถึง ครอบครัวนั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นหรือชุมชนนั</w:t>
      </w:r>
      <w:r w:rsidR="00997D1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นได้บรรลุเกณฑ์</w:t>
      </w:r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</w:t>
      </w:r>
      <w:proofErr w:type="spellStart"/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จําเป็น</w:t>
      </w:r>
      <w:proofErr w:type="spellEnd"/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</w:t>
      </w:r>
      <w:r w:rsidR="00997D1B"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นฐาน (</w:t>
      </w:r>
      <w:proofErr w:type="spellStart"/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Pr="00F815D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.) ครบถ้วนทุกประการ</w:t>
      </w:r>
    </w:p>
    <w:p w:rsidR="00073DD7" w:rsidRPr="003F398B" w:rsidRDefault="00125A12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ข้อมูล </w:t>
      </w: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073DD7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คือ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อะไร</w:t>
      </w:r>
    </w:p>
    <w:p w:rsidR="00ED4A92" w:rsidRPr="003F398B" w:rsidRDefault="00125A12" w:rsidP="003C72C2">
      <w:pPr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ข้อมูลความจำเป็น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</w:t>
      </w:r>
      <w:r w:rsidR="001B09C0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</w:t>
      </w:r>
      <w:r w:rsidR="00073DD7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นฐาน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.) คือ ข้อมูลในระดับครัวเรือนที่แสดงถึงสภาพความจำเป็นพื้นฐานของคนในครัวเรือนในด้านต่างๆ เกี่ยวกับคุณภาพชีวิต ที่ได้กำหนดมาตรฐานขั้นต่ำเอาไว้ว่า คนควรมีคุณภาพชีวิตในแต่ละเรื่องอย่างไรในช่วงระยะเวลาหนึ่งๆ</w:t>
      </w:r>
    </w:p>
    <w:p w:rsidR="00125A12" w:rsidRPr="003F398B" w:rsidRDefault="00125A12" w:rsidP="003C72C2">
      <w:pPr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:rsidR="00ED4A92" w:rsidRPr="003F398B" w:rsidRDefault="00125A12" w:rsidP="003C72C2">
      <w:pPr>
        <w:pStyle w:val="af3"/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เพื่อให้ประชาชนสามารถพัฒนาชีวิตความเป็นอยู่ของตนเองและครอบครัวให้มีคุณภาพชีวิตที่ดี อย่างน้อยผ่านเกณฑ์ความจำเป็นพื้นฐาน โดยมีเครื่องชี้วัด 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เป็นเครื่องมือ</w:t>
      </w:r>
    </w:p>
    <w:p w:rsidR="00372CAC" w:rsidRPr="003F398B" w:rsidRDefault="0091029A" w:rsidP="003C72C2">
      <w:pPr>
        <w:widowControl w:val="0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left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๑.๓ </w:t>
      </w:r>
      <w:r w:rsidR="00372CAC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หลักการของข้อมูลความ</w:t>
      </w:r>
      <w:proofErr w:type="spellStart"/>
      <w:r w:rsidR="00372CAC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จําเป็น</w:t>
      </w:r>
      <w:proofErr w:type="spellEnd"/>
      <w:r w:rsidR="00372CAC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พื้นฐาน (</w:t>
      </w:r>
      <w:proofErr w:type="spellStart"/>
      <w:r w:rsidR="00372CAC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="00372CAC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.)</w:t>
      </w:r>
    </w:p>
    <w:p w:rsidR="00372CAC" w:rsidRPr="003F398B" w:rsidRDefault="00372CAC" w:rsidP="003C72C2">
      <w:pPr>
        <w:pStyle w:val="af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1134" w:hanging="42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เป็นเครื่องมือ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กระบวนการเรียนรู้ของประชาชนเพื่อทราบสภาพความเป็นอยู่ของตนเองและชุมชน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ว่าบรรลุตามเกณฑ์ความจำเป็นพื้นฐานแล้วหรือไม่</w:t>
      </w:r>
    </w:p>
    <w:p w:rsidR="00372CAC" w:rsidRPr="003F398B" w:rsidRDefault="00372CAC" w:rsidP="003C72C2">
      <w:pPr>
        <w:pStyle w:val="af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1134" w:hanging="42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ส่งเสริมให้ประชาชนมีส่วนร่วมในการพัฒนา</w:t>
      </w:r>
    </w:p>
    <w:p w:rsidR="00ED4A92" w:rsidRPr="000A1E44" w:rsidRDefault="00372CAC" w:rsidP="003C72C2">
      <w:pPr>
        <w:pStyle w:val="af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1134" w:hanging="42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ใช้ข้อมูล </w:t>
      </w:r>
      <w:proofErr w:type="spellStart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.เป็นแนวทางในการคัดเลือกโครงการ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สอดคล้องกับสภาพปัญหาของชุมชน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สามารถใช้ทรัพยากรที่มีอยู่อย่างจำกัดได้อย่างทั่วถึงและมีประสิทธิภาพ</w:t>
      </w:r>
    </w:p>
    <w:p w:rsidR="00ED4A92" w:rsidRPr="003F398B" w:rsidRDefault="00ED4A92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หัวใจของข้อมูล </w:t>
      </w:r>
      <w:proofErr w:type="spellStart"/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จปฐ</w:t>
      </w:r>
      <w:proofErr w:type="spellEnd"/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</w:p>
    <w:p w:rsidR="003E1AF5" w:rsidRDefault="00630890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noProof/>
          <w:color w:val="000000" w:themeColor="text1"/>
          <w:sz w:val="35"/>
          <w:szCs w:val="35"/>
          <w:lang w:eastAsia="en-US"/>
        </w:rPr>
        <w:drawing>
          <wp:anchor distT="0" distB="0" distL="114300" distR="114300" simplePos="0" relativeHeight="251665920" behindDoc="1" locked="0" layoutInCell="1" allowOverlap="1" wp14:anchorId="6C86CFE7" wp14:editId="0AE2C2E3">
            <wp:simplePos x="0" y="0"/>
            <wp:positionH relativeFrom="margin">
              <wp:posOffset>3041650</wp:posOffset>
            </wp:positionH>
            <wp:positionV relativeFrom="paragraph">
              <wp:posOffset>637540</wp:posOffset>
            </wp:positionV>
            <wp:extent cx="2486025" cy="1685925"/>
            <wp:effectExtent l="19050" t="0" r="28575" b="561975"/>
            <wp:wrapNone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จปฐ.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8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อยู่ที่ </w:t>
      </w:r>
      <w:r w:rsidR="00ED4A92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“ประชาชน” 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ที่สามารถรับทราบปัญหาของ </w:t>
      </w:r>
      <w:r w:rsidR="00ED4A92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“ตัวเอง” 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เวลาที่จัดเก็บข้อมูล </w:t>
      </w:r>
      <w:proofErr w:type="spellStart"/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จปฐ</w:t>
      </w:r>
      <w:proofErr w:type="spellEnd"/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ประชาชนจะรับทราบว่า </w:t>
      </w:r>
      <w:r w:rsidR="00ED4A92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“เขามีคุณภาพชีวิตเป็นอย่างไร ขาดข้อใด”</w:t>
      </w:r>
      <w:r w:rsidR="00ED4A9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ซึ่งข้อมูลนี้จะมีการนำมาสรุปภาพรวมในแต่ละระดับ ตั้งแต่หมู่บ้าน ตำบล อำเภอ จังหวัด จนถึงระดับประเทศ</w:t>
      </w:r>
    </w:p>
    <w:p w:rsidR="000A1E44" w:rsidRDefault="00004ABB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noProof/>
          <w:sz w:val="24"/>
          <w:szCs w:val="24"/>
          <w:lang w:eastAsia="en-US"/>
        </w:rPr>
        <w:drawing>
          <wp:anchor distT="0" distB="0" distL="114300" distR="114300" simplePos="0" relativeHeight="251664896" behindDoc="1" locked="0" layoutInCell="1" allowOverlap="1" wp14:anchorId="3DA4C15B" wp14:editId="749A8F0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501596" cy="1439932"/>
            <wp:effectExtent l="38100" t="0" r="13004" b="426968"/>
            <wp:wrapNone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4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96" cy="1439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A1E44" w:rsidRPr="003F398B" w:rsidRDefault="000A1E44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471F3" w:rsidRDefault="00F471F3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228DD" w:rsidRDefault="00D228DD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228DD" w:rsidRDefault="00D228DD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Default="00004ABB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</w:t>
      </w:r>
    </w:p>
    <w:p w:rsidR="001A1FE3" w:rsidRDefault="001A1FE3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228DD" w:rsidRPr="003F398B" w:rsidRDefault="00D228DD" w:rsidP="003C72C2">
      <w:pPr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D97690" w:rsidRPr="003F398B" w:rsidRDefault="001A1FE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-40005</wp:posOffset>
                </wp:positionV>
                <wp:extent cx="4762500" cy="458470"/>
                <wp:effectExtent l="0" t="0" r="19050" b="17780"/>
                <wp:wrapNone/>
                <wp:docPr id="255" name="ตัดและมนมุมสี่เหลี่ยมผืนผ้าหนึ่งมุม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0" cy="45847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9474A6" w:rsidRDefault="00F471DD" w:rsidP="00D976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เครื่องชี้วัดข้อมูล </w:t>
                            </w:r>
                            <w:proofErr w:type="spellStart"/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จปฐ</w:t>
                            </w:r>
                            <w:proofErr w:type="spellEnd"/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 แผนฯ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ฉบับที่</w:t>
                            </w: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๑๒ </w:t>
                            </w: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(</w:t>
                            </w: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พ.ศ.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๒๕๖๐</w:t>
                            </w: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๒๕๖๔</w:t>
                            </w:r>
                            <w:r w:rsidRPr="009474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F471DD" w:rsidRPr="00D97690" w:rsidRDefault="00F471DD" w:rsidP="00D976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255" o:spid="_x0000_s1040" style="position:absolute;left:0;text-align:left;margin-left:126pt;margin-top:-3.15pt;width:375pt;height:36.1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762500,458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" adj="-11796480,,5400" path="m76413,l4686087,r76413,76413l4762500,458470,,458470,,76413c,34211,34211,,7641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76413,0;4686087,0;4762500,76413;4762500,458470;0,458470;0,76413;76413,0" o:connectangles="0,0,0,0,0,0,0" textboxrect="0,0,4762500,458470"/>
                <v:textbox>
                  <w:txbxContent>
                    <w:p w:rsidR="00F471DD" w:rsidRPr="009474A6" w:rsidRDefault="00F471DD" w:rsidP="00D97690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เครื่องชี้วัดข้อมูล </w:t>
                      </w:r>
                      <w:proofErr w:type="spellStart"/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จปฐ</w:t>
                      </w:r>
                      <w:proofErr w:type="spellEnd"/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 แผนฯ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ฉบับที่</w:t>
                      </w: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๑๒ </w:t>
                      </w: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(</w:t>
                      </w: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พ.ศ.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๒๕๖๐</w:t>
                      </w: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๒๕๖๔</w:t>
                      </w:r>
                      <w:r w:rsidRPr="009474A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)</w:t>
                      </w:r>
                    </w:p>
                    <w:p w:rsidR="00F471DD" w:rsidRPr="00D97690" w:rsidRDefault="00F471DD" w:rsidP="00D9769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113DD" w:rsidRPr="003F398B" w:rsidRDefault="001A1FE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219075</wp:posOffset>
                </wp:positionV>
                <wp:extent cx="2435860" cy="350520"/>
                <wp:effectExtent l="0" t="0" r="21590" b="11430"/>
                <wp:wrapNone/>
                <wp:docPr id="468" name="ตัดและมนมุมสี่เหลี่ยมผืนผ้าหนึ่งมุม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860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Default="00F471DD" w:rsidP="00E4519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จำนวน 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หมวด ๓๑ ตัวชี้วัด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449" o:spid="_x0000_s1041" style="position:absolute;left:0;text-align:left;margin-left:135.9pt;margin-top:17.25pt;width:191.8pt;height:27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586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" adj="-11796480,,5400" path="m58421,l2377439,r58421,58421l2435860,350520,,350520,,58421c,26156,26156,,58421,xe" fillcolor="#631d1e [1797]" strokecolor="#b33536 [3205]" strokeweight=".5pt">
                <v:fill color2="#180707 [453]" rotate="t" colors="0 #de8e8f;.5 #d5696a;1 #cd3d3f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2377439,0;2435860,58421;2435860,350520;0,350520;0,58421;58421,0" o:connectangles="0,0,0,0,0,0,0" textboxrect="0,0,2435860,350520"/>
                <v:textbox>
                  <w:txbxContent>
                    <w:p w:rsidR="00F471DD" w:rsidRDefault="00F471DD" w:rsidP="00E4519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จำนวน 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หมวด ๓๑ 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E45193" w:rsidRPr="003F398B" w:rsidRDefault="00E4519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E45193" w:rsidRPr="003F398B" w:rsidRDefault="00CA19A8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F398B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lang w:eastAsia="en-US"/>
        </w:rPr>
        <w:drawing>
          <wp:inline distT="0" distB="0" distL="0" distR="0">
            <wp:extent cx="5372100" cy="2638425"/>
            <wp:effectExtent l="0" t="0" r="19050" b="9525"/>
            <wp:docPr id="9" name="แผนภูมิ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97690" w:rsidRPr="003F398B" w:rsidRDefault="00D97690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D0A4F" w:rsidRPr="003F398B" w:rsidRDefault="00CD0A4F" w:rsidP="00F379C5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หมวดที่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="00F379C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สุขภาพ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(คนไทยมีสุขภาพและอนามัยดี) มี </w:t>
      </w:r>
      <w:r w:rsidR="005C5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๗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ตัวชี้วัด</w:t>
      </w:r>
    </w:p>
    <w:tbl>
      <w:tblPr>
        <w:tblStyle w:val="4-21"/>
        <w:tblW w:w="8369" w:type="dxa"/>
        <w:tblInd w:w="670" w:type="dxa"/>
        <w:tblLook w:val="04A0" w:firstRow="1" w:lastRow="0" w:firstColumn="1" w:lastColumn="0" w:noHBand="0" w:noVBand="1"/>
      </w:tblPr>
      <w:tblGrid>
        <w:gridCol w:w="1021"/>
        <w:gridCol w:w="7348"/>
      </w:tblGrid>
      <w:tr w:rsidR="00153130" w:rsidRPr="003F398B" w:rsidTr="00F54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CD0A4F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ตัวชี้วัดที่</w:t>
            </w:r>
          </w:p>
        </w:tc>
        <w:tc>
          <w:tcPr>
            <w:tcW w:w="7348" w:type="dxa"/>
          </w:tcPr>
          <w:p w:rsidR="00CD0A4F" w:rsidRPr="003F398B" w:rsidRDefault="00CD0A4F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ชื่อตัวชี้วัด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๑</w:t>
            </w:r>
          </w:p>
        </w:tc>
        <w:tc>
          <w:tcPr>
            <w:tcW w:w="7348" w:type="dxa"/>
          </w:tcPr>
          <w:p w:rsidR="00CD0A4F" w:rsidRPr="003F398B" w:rsidRDefault="00CD0A4F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เด็กแรกเกิดมีน้ำหนักไม่ต่ำกว่า </w:t>
            </w:r>
            <w:r w:rsidR="005C577C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๒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,</w:t>
            </w:r>
            <w:r w:rsidR="005C577C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๕๐๐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กรัม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</w:t>
            </w:r>
          </w:p>
        </w:tc>
        <w:tc>
          <w:tcPr>
            <w:tcW w:w="7348" w:type="dxa"/>
          </w:tcPr>
          <w:p w:rsidR="00CD0A4F" w:rsidRPr="003F398B" w:rsidRDefault="00F379C5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เด็กแรกเกิดได้กินนมแม่อย่างเดียวอย่างน้อย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๖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เดือนแรกติดต่อกัน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๓</w:t>
            </w:r>
          </w:p>
        </w:tc>
        <w:tc>
          <w:tcPr>
            <w:tcW w:w="7348" w:type="dxa"/>
          </w:tcPr>
          <w:p w:rsidR="00CD0A4F" w:rsidRPr="003F398B" w:rsidRDefault="00F379C5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เด็กแรกเกิดถึง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๑๒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 ได้รับการฉีดวัคซีป้องกันโรคครบตามตารางสร้างเสริมภูมิคุ้มกันโรค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๔</w:t>
            </w:r>
          </w:p>
        </w:tc>
        <w:tc>
          <w:tcPr>
            <w:tcW w:w="7348" w:type="dxa"/>
          </w:tcPr>
          <w:p w:rsidR="00CD0A4F" w:rsidRPr="003F398B" w:rsidRDefault="00CD0A4F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ทุกคนในครัวเรือนกินอาหารถูกสุขลักษณะ ปลอดภัยและได้มาตรฐาน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๕</w:t>
            </w:r>
          </w:p>
        </w:tc>
        <w:tc>
          <w:tcPr>
            <w:tcW w:w="7348" w:type="dxa"/>
          </w:tcPr>
          <w:p w:rsidR="00CD0A4F" w:rsidRPr="003F398B" w:rsidRDefault="00CD0A4F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คนในครัวเรือนมีพฤติกรรมในการใช้ยาเพื่อบาบัดบรรเทาอาการเจ็บป่วยเบื้องต้นอย่างเหมาะสม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๖</w:t>
            </w:r>
          </w:p>
        </w:tc>
        <w:tc>
          <w:tcPr>
            <w:tcW w:w="7348" w:type="dxa"/>
          </w:tcPr>
          <w:p w:rsidR="00CD0A4F" w:rsidRPr="003F398B" w:rsidRDefault="00CD0A4F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๓๕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ปีขึ้นไป ได้รับ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การตรวจสุขภาพประจำปี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CD0A4F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๗</w:t>
            </w:r>
          </w:p>
        </w:tc>
        <w:tc>
          <w:tcPr>
            <w:tcW w:w="7348" w:type="dxa"/>
          </w:tcPr>
          <w:p w:rsidR="00CD0A4F" w:rsidRPr="003F398B" w:rsidRDefault="00CD0A4F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๖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ปีขึ้นไป ออกกาลังกายอย่างน้อยสัปดาห์ละ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๓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วัน ๆ ละ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๓๐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นาที</w:t>
            </w:r>
          </w:p>
        </w:tc>
      </w:tr>
    </w:tbl>
    <w:p w:rsidR="00CD0A4F" w:rsidRPr="00F05F3C" w:rsidRDefault="00CD0A4F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703FD9" w:rsidRPr="003F398B" w:rsidRDefault="00703FD9" w:rsidP="00F379C5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หมวดที่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="00F379C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สภาพแวดล้อม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(คนไทยมีบ้านอาศัยและมีสภาพแวดล้อมเหมาะสม) มี </w:t>
      </w:r>
      <w:r w:rsidR="00F379C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ตัวชี้วัด</w:t>
      </w:r>
    </w:p>
    <w:tbl>
      <w:tblPr>
        <w:tblStyle w:val="4-31"/>
        <w:tblW w:w="8369" w:type="dxa"/>
        <w:tblInd w:w="670" w:type="dxa"/>
        <w:tblLook w:val="04A0" w:firstRow="1" w:lastRow="0" w:firstColumn="1" w:lastColumn="0" w:noHBand="0" w:noVBand="1"/>
      </w:tblPr>
      <w:tblGrid>
        <w:gridCol w:w="1021"/>
        <w:gridCol w:w="7348"/>
      </w:tblGrid>
      <w:tr w:rsidR="00153130" w:rsidRPr="003F398B" w:rsidTr="00F54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ตัวชี้วัดที่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ชื่อตัวชี้วัด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๘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ครัวเรือนมีความมั่นคงในทีอยู่อาศัย และบ้านมีสภาพคงทนถาวร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๙</w:t>
            </w:r>
          </w:p>
        </w:tc>
        <w:tc>
          <w:tcPr>
            <w:tcW w:w="7348" w:type="dxa"/>
          </w:tcPr>
          <w:p w:rsidR="00703FD9" w:rsidRPr="00F379C5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ครัวเรือนมีน้ำสะอาดสาหรับดื่มและบริโภคเพียงพอตลอดปี</w:t>
            </w:r>
            <w:r w:rsidR="00F379C5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อย่างน้อยคนละ ๕ ลิตรต่อวัน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๑๐</w:t>
            </w:r>
          </w:p>
        </w:tc>
        <w:tc>
          <w:tcPr>
            <w:tcW w:w="7348" w:type="dxa"/>
          </w:tcPr>
          <w:p w:rsidR="00703FD9" w:rsidRPr="00F379C5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ครัวเรือนมีน้ำใช้เพียงพอตลอดปี</w:t>
            </w:r>
            <w:r w:rsidR="00F379C5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อย่างน้อยคนละ ๔๕ ลิตรต่อวัน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๑๑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ครัวเรือนมีการจัดบ้านเรือนเป็นระเบียบ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เรียบร้อย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สะอาด 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และ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ถูกสุขลักษณะ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๑๒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ครัวเรือนไม่ถกรบกวนจากมลพิษ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๑๓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ครัวเรือนมีการป้องกันอุบติภัย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และภัยธรรมชาติ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อย่างถูกวิธี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703FD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๑๔</w:t>
            </w:r>
          </w:p>
        </w:tc>
        <w:tc>
          <w:tcPr>
            <w:tcW w:w="7348" w:type="dxa"/>
          </w:tcPr>
          <w:p w:rsidR="00703FD9" w:rsidRPr="003F398B" w:rsidRDefault="00703FD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ครัวเรือนมีความปลอดภัยในชีวิตและทรัพย์สิน</w:t>
            </w:r>
          </w:p>
        </w:tc>
      </w:tr>
    </w:tbl>
    <w:p w:rsidR="00D228DD" w:rsidRDefault="00D228DD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379C5" w:rsidRDefault="00F379C5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379C5" w:rsidRDefault="00F379C5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153130" w:rsidRPr="003F398B" w:rsidRDefault="00153130" w:rsidP="00F379C5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หมวดที่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="00AE54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การศึกษา (คนไทยมีการศึกษาที่เหมาะสม) มี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ตัวชี้วัด</w:t>
      </w:r>
    </w:p>
    <w:tbl>
      <w:tblPr>
        <w:tblStyle w:val="4-41"/>
        <w:tblW w:w="8369" w:type="dxa"/>
        <w:tblInd w:w="670" w:type="dxa"/>
        <w:tblLook w:val="04A0" w:firstRow="1" w:lastRow="0" w:firstColumn="1" w:lastColumn="0" w:noHBand="0" w:noVBand="1"/>
      </w:tblPr>
      <w:tblGrid>
        <w:gridCol w:w="1021"/>
        <w:gridCol w:w="7348"/>
      </w:tblGrid>
      <w:tr w:rsidR="00153130" w:rsidRPr="003F398B" w:rsidTr="00F54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153130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ตัวชี้วัดที่</w:t>
            </w:r>
          </w:p>
        </w:tc>
        <w:tc>
          <w:tcPr>
            <w:tcW w:w="7348" w:type="dxa"/>
          </w:tcPr>
          <w:p w:rsidR="00153130" w:rsidRPr="003F398B" w:rsidRDefault="00153130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ชื่อตัวชี้วัด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๑๕</w:t>
            </w:r>
          </w:p>
        </w:tc>
        <w:tc>
          <w:tcPr>
            <w:tcW w:w="7348" w:type="dxa"/>
          </w:tcPr>
          <w:p w:rsidR="00153130" w:rsidRPr="003F398B" w:rsidRDefault="00153130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เด็กอายุ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๓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๕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ปีเต็มได้รับบริการเลี้ยงดูเตรียมความพร้อมก่อนวัยเรียน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F379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๑๖</w:t>
            </w:r>
          </w:p>
        </w:tc>
        <w:tc>
          <w:tcPr>
            <w:tcW w:w="7348" w:type="dxa"/>
          </w:tcPr>
          <w:p w:rsidR="00153130" w:rsidRPr="003F398B" w:rsidRDefault="00153130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เด็กอายุ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๖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 w:rsidR="00F379C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๑๔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 ได้รบการศึกษาภาคบังคับ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๙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F379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๑๗</w:t>
            </w:r>
          </w:p>
        </w:tc>
        <w:tc>
          <w:tcPr>
            <w:tcW w:w="7348" w:type="dxa"/>
          </w:tcPr>
          <w:p w:rsidR="00153130" w:rsidRPr="003F398B" w:rsidRDefault="00AE54E7" w:rsidP="00AE54E7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เด็ก</w:t>
            </w:r>
            <w:r w:rsidR="00153130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จบ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ชั้น ม.๓ </w:t>
            </w:r>
            <w:r w:rsidR="00153130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ได้เรียนต่อ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ชั้น ม.๔ </w:t>
            </w:r>
            <w:r w:rsidR="00153130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หรือเทียบเท่า</w:t>
            </w:r>
          </w:p>
        </w:tc>
      </w:tr>
      <w:tr w:rsidR="00153130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F379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๑๘</w:t>
            </w:r>
          </w:p>
        </w:tc>
        <w:tc>
          <w:tcPr>
            <w:tcW w:w="7348" w:type="dxa"/>
          </w:tcPr>
          <w:p w:rsidR="00153130" w:rsidRPr="003F398B" w:rsidRDefault="00AE54E7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คนในครัวเรือน</w:t>
            </w:r>
            <w:r w:rsidR="00153130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ที่จบการศึกษาภาคบังคับ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ที่</w:t>
            </w:r>
            <w:r w:rsidR="00153130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ไม่ได้เรียนต่อและยังไม่มีงานทำได้รับการฝึกอาชีพ</w:t>
            </w:r>
          </w:p>
        </w:tc>
      </w:tr>
      <w:tr w:rsidR="00153130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F379C5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๑๙</w:t>
            </w:r>
          </w:p>
        </w:tc>
        <w:tc>
          <w:tcPr>
            <w:tcW w:w="7348" w:type="dxa"/>
          </w:tcPr>
          <w:p w:rsidR="00153130" w:rsidRPr="003F398B" w:rsidRDefault="00153130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๑๕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๕๙ </w:t>
            </w:r>
            <w:r w:rsidR="00AE54E7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อ่านเขียนภ</w:t>
            </w:r>
            <w:r w:rsidR="00AE54E7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าษาไทยและคิดเลขอย่างง่ายได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้</w:t>
            </w:r>
          </w:p>
        </w:tc>
      </w:tr>
    </w:tbl>
    <w:p w:rsidR="00AE54E7" w:rsidRPr="00962D07" w:rsidRDefault="00AE54E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</w:p>
    <w:p w:rsidR="00153130" w:rsidRPr="003F398B" w:rsidRDefault="00153130" w:rsidP="00AE54E7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หมวดที่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๔</w:t>
      </w:r>
      <w:r w:rsidR="00AE54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การมีงานทำและ</w:t>
      </w:r>
      <w:r w:rsidR="00AE54E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รายได้</w:t>
      </w:r>
      <w:r w:rsidR="009C6399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(คนไทยมีงานทำและรายได้มั่นคง) มี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๔</w:t>
      </w:r>
      <w:r w:rsidR="009C6399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ตัวชี้วัด</w:t>
      </w:r>
    </w:p>
    <w:tbl>
      <w:tblPr>
        <w:tblStyle w:val="4-51"/>
        <w:tblW w:w="8369" w:type="dxa"/>
        <w:tblInd w:w="670" w:type="dxa"/>
        <w:tblLook w:val="04A0" w:firstRow="1" w:lastRow="0" w:firstColumn="1" w:lastColumn="0" w:noHBand="0" w:noVBand="1"/>
      </w:tblPr>
      <w:tblGrid>
        <w:gridCol w:w="1021"/>
        <w:gridCol w:w="7348"/>
      </w:tblGrid>
      <w:tr w:rsidR="009C6399" w:rsidRPr="003F398B" w:rsidTr="00F54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153130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ตัวชี้วัดที่</w:t>
            </w:r>
          </w:p>
        </w:tc>
        <w:tc>
          <w:tcPr>
            <w:tcW w:w="7348" w:type="dxa"/>
          </w:tcPr>
          <w:p w:rsidR="00153130" w:rsidRPr="003F398B" w:rsidRDefault="00153130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ชื่อตัวชี้วัด</w:t>
            </w:r>
          </w:p>
        </w:tc>
      </w:tr>
      <w:tr w:rsidR="009C6399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๒๐</w:t>
            </w:r>
          </w:p>
        </w:tc>
        <w:tc>
          <w:tcPr>
            <w:tcW w:w="7348" w:type="dxa"/>
          </w:tcPr>
          <w:p w:rsidR="00153130" w:rsidRPr="003F398B" w:rsidRDefault="009C6399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๑๕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๕๙</w:t>
            </w:r>
            <w:r w:rsidR="00AE54E7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มีอาชีพและรายได้</w:t>
            </w:r>
          </w:p>
        </w:tc>
      </w:tr>
      <w:tr w:rsidR="009C6399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๒๑</w:t>
            </w:r>
          </w:p>
        </w:tc>
        <w:tc>
          <w:tcPr>
            <w:tcW w:w="7348" w:type="dxa"/>
          </w:tcPr>
          <w:p w:rsidR="00153130" w:rsidRPr="003F398B" w:rsidRDefault="009C6399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๖๐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ปีขึ้นไป มีอาชีพและรายได้</w:t>
            </w:r>
          </w:p>
        </w:tc>
      </w:tr>
      <w:tr w:rsidR="009C6399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๒๒</w:t>
            </w:r>
          </w:p>
        </w:tc>
        <w:tc>
          <w:tcPr>
            <w:tcW w:w="7348" w:type="dxa"/>
          </w:tcPr>
          <w:p w:rsidR="00153130" w:rsidRPr="003F398B" w:rsidRDefault="009C6399" w:rsidP="00AE54E7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รายได้เฉลี่ย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ของครัวเรือน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ต่อปี</w:t>
            </w:r>
          </w:p>
        </w:tc>
      </w:tr>
      <w:tr w:rsidR="009C6399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153130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๒๓</w:t>
            </w:r>
          </w:p>
        </w:tc>
        <w:tc>
          <w:tcPr>
            <w:tcW w:w="7348" w:type="dxa"/>
          </w:tcPr>
          <w:p w:rsidR="00153130" w:rsidRPr="003F398B" w:rsidRDefault="009C639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ครัวเรือนมีการเก็บออมเงิน</w:t>
            </w:r>
          </w:p>
        </w:tc>
      </w:tr>
    </w:tbl>
    <w:p w:rsidR="00AE54E7" w:rsidRPr="00962D07" w:rsidRDefault="00AE54E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</w:p>
    <w:p w:rsidR="009C6399" w:rsidRPr="003F398B" w:rsidRDefault="009C6399" w:rsidP="00AE54E7">
      <w:pPr>
        <w:widowControl w:val="0"/>
        <w:autoSpaceDE w:val="0"/>
        <w:autoSpaceDN w:val="0"/>
        <w:adjustRightInd w:val="0"/>
        <w:snapToGrid w:val="0"/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หมวดที่ </w:t>
      </w:r>
      <w:r w:rsidR="005C577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ปลูกฝังค่านิยมไทย (คนไทยประพฤติ) มี </w:t>
      </w:r>
      <w:r w:rsidR="00AE54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ตัวชี้วัด</w:t>
      </w:r>
    </w:p>
    <w:tbl>
      <w:tblPr>
        <w:tblStyle w:val="4-61"/>
        <w:tblW w:w="8369" w:type="dxa"/>
        <w:tblInd w:w="670" w:type="dxa"/>
        <w:tblLook w:val="04A0" w:firstRow="1" w:lastRow="0" w:firstColumn="1" w:lastColumn="0" w:noHBand="0" w:noVBand="1"/>
      </w:tblPr>
      <w:tblGrid>
        <w:gridCol w:w="1021"/>
        <w:gridCol w:w="7348"/>
      </w:tblGrid>
      <w:tr w:rsidR="009C6399" w:rsidRPr="003F398B" w:rsidTr="00F54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9C6399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ตัวชี้วัดที่</w:t>
            </w:r>
          </w:p>
        </w:tc>
        <w:tc>
          <w:tcPr>
            <w:tcW w:w="7348" w:type="dxa"/>
          </w:tcPr>
          <w:p w:rsidR="009C6399" w:rsidRPr="003F398B" w:rsidRDefault="009C6399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ชื่อตัวชี้วัด</w:t>
            </w:r>
          </w:p>
        </w:tc>
      </w:tr>
      <w:tr w:rsidR="009C6399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๒๔</w:t>
            </w:r>
          </w:p>
        </w:tc>
        <w:tc>
          <w:tcPr>
            <w:tcW w:w="7348" w:type="dxa"/>
          </w:tcPr>
          <w:p w:rsidR="009C6399" w:rsidRPr="003F398B" w:rsidRDefault="009C639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คนในครัวเรือนไม่ดื่มสุรา</w:t>
            </w:r>
          </w:p>
        </w:tc>
      </w:tr>
      <w:tr w:rsidR="009C6399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5C577C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๒๕</w:t>
            </w:r>
          </w:p>
        </w:tc>
        <w:tc>
          <w:tcPr>
            <w:tcW w:w="7348" w:type="dxa"/>
          </w:tcPr>
          <w:p w:rsidR="009C6399" w:rsidRPr="003F398B" w:rsidRDefault="009C6399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คนในครัวเรือนไม่สูบบุหรี่</w:t>
            </w:r>
          </w:p>
        </w:tc>
      </w:tr>
      <w:tr w:rsidR="009C6399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5C577C" w:rsidP="00AE54E7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๒๖</w:t>
            </w:r>
          </w:p>
        </w:tc>
        <w:tc>
          <w:tcPr>
            <w:tcW w:w="7348" w:type="dxa"/>
          </w:tcPr>
          <w:p w:rsidR="009C6399" w:rsidRPr="003F398B" w:rsidRDefault="009C6399" w:rsidP="005C577C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คนอายุ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๖</w:t>
            </w:r>
            <w:r w:rsidR="00AE54E7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ปีขึ้นไป</w:t>
            </w:r>
            <w:r w:rsidR="00AE54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ปฏิบัติกิจกรรมทางศาสนาอย่างน้อยสัปดาห์ละ </w:t>
            </w:r>
            <w:r w:rsidR="005C57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๑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ครั้ง</w:t>
            </w:r>
          </w:p>
        </w:tc>
      </w:tr>
      <w:tr w:rsidR="009C6399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5C577C" w:rsidP="00AE54E7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๒๗</w:t>
            </w:r>
          </w:p>
        </w:tc>
        <w:tc>
          <w:tcPr>
            <w:tcW w:w="7348" w:type="dxa"/>
          </w:tcPr>
          <w:p w:rsidR="009C6399" w:rsidRPr="00AE54E7" w:rsidRDefault="00AE54E7" w:rsidP="00AE54E7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ผู้</w:t>
            </w:r>
            <w:r w:rsidR="009C6399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สูงอายุ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9C6399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ได้รับการดูแลจาก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ครอบครัว </w:t>
            </w:r>
            <w:r w:rsidR="009C6399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ชุมชน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ภาครัฐ หรือภาคเอกชน</w:t>
            </w:r>
          </w:p>
        </w:tc>
      </w:tr>
      <w:tr w:rsidR="009C6399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5C577C" w:rsidP="00AE54E7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๒๘</w:t>
            </w:r>
          </w:p>
        </w:tc>
        <w:tc>
          <w:tcPr>
            <w:tcW w:w="7348" w:type="dxa"/>
          </w:tcPr>
          <w:p w:rsidR="009C6399" w:rsidRPr="003F398B" w:rsidRDefault="00AE54E7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ผู้</w:t>
            </w:r>
            <w:r w:rsidR="009C6399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พิการ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9C6399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ได้รับการ</w:t>
            </w:r>
            <w:r w:rsidR="00F05F3C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ดูแลจาก</w:t>
            </w:r>
            <w:r w:rsidR="00F05F3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ครอบครัว </w:t>
            </w:r>
            <w:r w:rsidR="00F05F3C"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ชุมชน</w:t>
            </w:r>
            <w:r w:rsidR="00F05F3C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5F3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ภาครัฐ หรือภาคเอกชน</w:t>
            </w:r>
          </w:p>
        </w:tc>
      </w:tr>
      <w:tr w:rsidR="009C6399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9C6399" w:rsidRPr="003F398B" w:rsidRDefault="00AE54E7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๒๙</w:t>
            </w:r>
          </w:p>
        </w:tc>
        <w:tc>
          <w:tcPr>
            <w:tcW w:w="7348" w:type="dxa"/>
          </w:tcPr>
          <w:p w:rsidR="009C6399" w:rsidRPr="003F398B" w:rsidRDefault="00F05F3C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ผู้ป่วยโรคเรื้อรัง ได้รับการ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ดูแลจาก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ครอบครัว 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ชุมชน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ภาครัฐ หรือภาคเอกชน</w:t>
            </w:r>
          </w:p>
        </w:tc>
      </w:tr>
      <w:tr w:rsidR="00AE54E7" w:rsidRPr="003F398B" w:rsidTr="00F54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AE54E7" w:rsidRDefault="00AE54E7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๓๐</w:t>
            </w:r>
          </w:p>
        </w:tc>
        <w:tc>
          <w:tcPr>
            <w:tcW w:w="7348" w:type="dxa"/>
          </w:tcPr>
          <w:p w:rsidR="00AE54E7" w:rsidRPr="003F398B" w:rsidRDefault="00F05F3C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ครัวเรือนมีส่วนร่วมทำกิจกรร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มสาธารณะเพื่อประโยชน์ของชุมชน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หรือ</w:t>
            </w:r>
            <w:r w:rsidRPr="003F398B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ท้องถิ่น</w:t>
            </w:r>
          </w:p>
        </w:tc>
      </w:tr>
      <w:tr w:rsidR="00AE54E7" w:rsidRPr="003F398B" w:rsidTr="00F543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</w:tcPr>
          <w:p w:rsidR="00AE54E7" w:rsidRDefault="00AE54E7" w:rsidP="003C72C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๓๑</w:t>
            </w:r>
          </w:p>
        </w:tc>
        <w:tc>
          <w:tcPr>
            <w:tcW w:w="7348" w:type="dxa"/>
          </w:tcPr>
          <w:p w:rsidR="00AE54E7" w:rsidRPr="003F398B" w:rsidRDefault="00F05F3C" w:rsidP="003C72C2">
            <w:pPr>
              <w:widowControl w:val="0"/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ครอบครัวมีความอบอุ่น</w:t>
            </w:r>
          </w:p>
        </w:tc>
      </w:tr>
    </w:tbl>
    <w:p w:rsidR="00F8610B" w:rsidRPr="00DB06B2" w:rsidRDefault="009474A6" w:rsidP="00962D07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ขั้นตอนการ</w:t>
      </w:r>
      <w:proofErr w:type="spellStart"/>
      <w:r w:rsidRPr="00DB06B2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นํา</w:t>
      </w:r>
      <w:proofErr w:type="spellEnd"/>
      <w:r w:rsidRPr="00DB06B2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 </w:t>
      </w:r>
      <w:proofErr w:type="spellStart"/>
      <w:r w:rsidRPr="00DB06B2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จปฐ</w:t>
      </w:r>
      <w:proofErr w:type="spellEnd"/>
      <w:r w:rsidRPr="00DB06B2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. ไปใช้ในการพัฒนา</w:t>
      </w:r>
    </w:p>
    <w:p w:rsidR="005337DC" w:rsidRPr="00DB06B2" w:rsidRDefault="00962D0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9044A19" wp14:editId="049B480C">
                <wp:simplePos x="0" y="0"/>
                <wp:positionH relativeFrom="margin">
                  <wp:posOffset>2494165</wp:posOffset>
                </wp:positionH>
                <wp:positionV relativeFrom="paragraph">
                  <wp:posOffset>487160</wp:posOffset>
                </wp:positionV>
                <wp:extent cx="1806575" cy="277091"/>
                <wp:effectExtent l="57150" t="38100" r="60325" b="85090"/>
                <wp:wrapNone/>
                <wp:docPr id="97" name="สี่เหลี่ยมผืนผ้ามุมมน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277091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DB06B2" w:rsidRDefault="00F471DD" w:rsidP="00FF6F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6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๓. วิเคราะห์ปัญหา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7" o:spid="_x0000_s1042" style="position:absolute;margin-left:196.4pt;margin-top:38.35pt;width:142.25pt;height:21.8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DB06B2" w:rsidRDefault="00F471DD" w:rsidP="00FF6F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B06B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๓. วิเคราะห์ปัญหา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06B2"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A2EC48F" wp14:editId="3F3761DD">
                <wp:simplePos x="0" y="0"/>
                <wp:positionH relativeFrom="column">
                  <wp:posOffset>3393440</wp:posOffset>
                </wp:positionH>
                <wp:positionV relativeFrom="paragraph">
                  <wp:posOffset>403860</wp:posOffset>
                </wp:positionV>
                <wp:extent cx="73025" cy="45085"/>
                <wp:effectExtent l="71120" t="24130" r="74295" b="55245"/>
                <wp:wrapThrough wrapText="bothSides">
                  <wp:wrapPolygon edited="0">
                    <wp:start x="-7137" y="46546"/>
                    <wp:lineTo x="15402" y="55673"/>
                    <wp:lineTo x="32306" y="28293"/>
                    <wp:lineTo x="32306" y="-17341"/>
                    <wp:lineTo x="-1503" y="-26468"/>
                    <wp:lineTo x="-7137" y="-26468"/>
                    <wp:lineTo x="-7137" y="46546"/>
                  </wp:wrapPolygon>
                </wp:wrapThrough>
                <wp:docPr id="466" name="ลูกศรขวา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3025" cy="4508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52" o:spid="_x0000_s1026" type="#_x0000_t13" style="position:absolute;margin-left:267.2pt;margin-top:31.8pt;width:5.75pt;height:3.55pt;rotation:9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" adj="14932" fillcolor="black [3200]" strokecolor="black [1600]" strokeweight="4pt">
                <v:path arrowok="t"/>
                <w10:wrap type="through"/>
              </v:shape>
            </w:pict>
          </mc:Fallback>
        </mc:AlternateContent>
      </w:r>
      <w:r w:rsidR="00DB06B2"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AB232CD" wp14:editId="3153C24F">
                <wp:simplePos x="0" y="0"/>
                <wp:positionH relativeFrom="margin">
                  <wp:posOffset>2494165</wp:posOffset>
                </wp:positionH>
                <wp:positionV relativeFrom="paragraph">
                  <wp:posOffset>77297</wp:posOffset>
                </wp:positionV>
                <wp:extent cx="1773381" cy="293716"/>
                <wp:effectExtent l="57150" t="38100" r="55880" b="68580"/>
                <wp:wrapNone/>
                <wp:docPr id="96" name="สี่เหลี่ยมผืนผ้ามุมมน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381" cy="293716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DB06B2" w:rsidRDefault="00F471DD" w:rsidP="000C3D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6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๒.  รู้ปัญหา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6" o:spid="_x0000_s1043" style="position:absolute;margin-left:196.4pt;margin-top:6.1pt;width:139.65pt;height:23.15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DB06B2" w:rsidRDefault="00F471DD" w:rsidP="000C3D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B06B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๒.  รู้ปัญหา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06B2"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5521063" wp14:editId="684B8EF0">
                <wp:simplePos x="0" y="0"/>
                <wp:positionH relativeFrom="column">
                  <wp:posOffset>393814</wp:posOffset>
                </wp:positionH>
                <wp:positionV relativeFrom="paragraph">
                  <wp:posOffset>99464</wp:posOffset>
                </wp:positionV>
                <wp:extent cx="1025237" cy="332105"/>
                <wp:effectExtent l="57150" t="38100" r="60960" b="67945"/>
                <wp:wrapNone/>
                <wp:docPr id="467" name="สี่เหลี่ยมผืนผ้ามุมมน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5237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5C577C" w:rsidRDefault="00F471DD" w:rsidP="005C577C">
                            <w:pPr>
                              <w:pStyle w:val="af3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36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จัดเก็บ</w:t>
                            </w:r>
                            <w:r w:rsidRPr="005C57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0" o:spid="_x0000_s1044" style="position:absolute;margin-left:31pt;margin-top:7.85pt;width:80.75pt;height:26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5C577C" w:rsidRDefault="00F471DD" w:rsidP="005C577C">
                      <w:pPr>
                        <w:pStyle w:val="af3"/>
                        <w:numPr>
                          <w:ilvl w:val="0"/>
                          <w:numId w:val="23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D361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จัดเก็บ</w:t>
                      </w:r>
                      <w:r w:rsidRPr="005C57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</v:roundrect>
            </w:pict>
          </mc:Fallback>
        </mc:AlternateContent>
      </w:r>
      <w:r w:rsidR="001A1FE3"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5B77976" wp14:editId="5ABB6966">
                <wp:simplePos x="0" y="0"/>
                <wp:positionH relativeFrom="column">
                  <wp:posOffset>1477645</wp:posOffset>
                </wp:positionH>
                <wp:positionV relativeFrom="paragraph">
                  <wp:posOffset>227330</wp:posOffset>
                </wp:positionV>
                <wp:extent cx="793115" cy="45085"/>
                <wp:effectExtent l="19050" t="76200" r="64135" b="88265"/>
                <wp:wrapThrough wrapText="bothSides">
                  <wp:wrapPolygon edited="0">
                    <wp:start x="19715" y="-36507"/>
                    <wp:lineTo x="-519" y="-27380"/>
                    <wp:lineTo x="-519" y="0"/>
                    <wp:lineTo x="19715" y="54761"/>
                    <wp:lineTo x="21790" y="54761"/>
                    <wp:lineTo x="22828" y="-9127"/>
                    <wp:lineTo x="21790" y="-36507"/>
                    <wp:lineTo x="19715" y="-36507"/>
                  </wp:wrapPolygon>
                </wp:wrapThrough>
                <wp:docPr id="95" name="ลูกศรขวา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115" cy="4508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95" o:spid="_x0000_s1026" type="#_x0000_t13" style="position:absolute;margin-left:116.35pt;margin-top:17.9pt;width:62.45pt;height:3.5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" adj="20986" fillcolor="black [3200]" strokecolor="black [1600]" strokeweight="4pt">
                <v:path arrowok="t"/>
                <w10:wrap type="through"/>
              </v:shape>
            </w:pict>
          </mc:Fallback>
        </mc:AlternateContent>
      </w:r>
      <w:r w:rsidR="00F8610B" w:rsidRPr="00DB06B2">
        <w:rPr>
          <w:rFonts w:ascii="TH SarabunPSK" w:hAnsi="TH SarabunPSK" w:cs="TH SarabunPSK"/>
          <w:b/>
          <w:bCs/>
          <w:color w:val="auto"/>
          <w:sz w:val="28"/>
          <w:szCs w:val="28"/>
        </w:rPr>
        <w:t xml:space="preserve">         </w:t>
      </w:r>
    </w:p>
    <w:p w:rsidR="00F8610B" w:rsidRPr="00DB06B2" w:rsidRDefault="00962D0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0B2F516" wp14:editId="6C70EDE2">
                <wp:simplePos x="0" y="0"/>
                <wp:positionH relativeFrom="column">
                  <wp:posOffset>731867</wp:posOffset>
                </wp:positionH>
                <wp:positionV relativeFrom="paragraph">
                  <wp:posOffset>386947</wp:posOffset>
                </wp:positionV>
                <wp:extent cx="5542" cy="1629294"/>
                <wp:effectExtent l="19050" t="19050" r="33020" b="28575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42" cy="1629294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5pt,30.45pt" to="58.1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" strokecolor="black [3213]" strokeweight="3.5pt">
                <v:stroke dashstyle="3 1"/>
                <o:lock v:ext="edit" shapetype="f"/>
              </v:line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A6312B7" wp14:editId="15D1BB1E">
                <wp:simplePos x="0" y="0"/>
                <wp:positionH relativeFrom="margin">
                  <wp:posOffset>2494165</wp:posOffset>
                </wp:positionH>
                <wp:positionV relativeFrom="paragraph">
                  <wp:posOffset>531033</wp:posOffset>
                </wp:positionV>
                <wp:extent cx="1789430" cy="282633"/>
                <wp:effectExtent l="57150" t="38100" r="58420" b="79375"/>
                <wp:wrapNone/>
                <wp:docPr id="98" name="สี่เหลี่ยมผืนผ้ามุมมน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9430" cy="2826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DB06B2" w:rsidRDefault="00F471DD" w:rsidP="00FF6F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6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๔. จัดลำดับภูมิปัญญาและวางแผน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8" o:spid="_x0000_s1045" style="position:absolute;margin-left:196.4pt;margin-top:41.8pt;width:140.9pt;height:22.25pt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DB06B2" w:rsidRDefault="00F471DD" w:rsidP="00FF6F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B06B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๔. จัดลำดับภูมิปัญญาและวางแผน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A043010" wp14:editId="7DB49832">
                <wp:simplePos x="0" y="0"/>
                <wp:positionH relativeFrom="column">
                  <wp:posOffset>3401695</wp:posOffset>
                </wp:positionH>
                <wp:positionV relativeFrom="paragraph">
                  <wp:posOffset>593725</wp:posOffset>
                </wp:positionV>
                <wp:extent cx="81915" cy="45085"/>
                <wp:effectExtent l="75565" t="19685" r="69850" b="50800"/>
                <wp:wrapThrough wrapText="bothSides">
                  <wp:wrapPolygon edited="0">
                    <wp:start x="-5191" y="48676"/>
                    <wp:lineTo x="14902" y="57803"/>
                    <wp:lineTo x="29972" y="30423"/>
                    <wp:lineTo x="29972" y="-15211"/>
                    <wp:lineTo x="-167" y="-24338"/>
                    <wp:lineTo x="-5191" y="-24338"/>
                    <wp:lineTo x="-5191" y="48676"/>
                  </wp:wrapPolygon>
                </wp:wrapThrough>
                <wp:docPr id="465" name="ลูกศรขวา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81915" cy="4508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53" o:spid="_x0000_s1026" type="#_x0000_t13" style="position:absolute;margin-left:267.85pt;margin-top:46.75pt;width:6.45pt;height:3.55pt;rotation:9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" adj="15656" fillcolor="black [3200]" strokecolor="black [1600]" strokeweight="4pt">
                <v:path arrowok="t"/>
                <w10:wrap type="through"/>
              </v:shape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3FB3D2" wp14:editId="6AE24A4A">
                <wp:simplePos x="0" y="0"/>
                <wp:positionH relativeFrom="margin">
                  <wp:posOffset>647700</wp:posOffset>
                </wp:positionH>
                <wp:positionV relativeFrom="paragraph">
                  <wp:posOffset>386715</wp:posOffset>
                </wp:positionV>
                <wp:extent cx="184785" cy="45085"/>
                <wp:effectExtent l="50800" t="44450" r="75565" b="37465"/>
                <wp:wrapThrough wrapText="bothSides">
                  <wp:wrapPolygon edited="0">
                    <wp:start x="26796" y="-6085"/>
                    <wp:lineTo x="26796" y="-15211"/>
                    <wp:lineTo x="4528" y="-24338"/>
                    <wp:lineTo x="-2153" y="-24338"/>
                    <wp:lineTo x="-2153" y="48676"/>
                    <wp:lineTo x="4528" y="48676"/>
                    <wp:lineTo x="26796" y="39549"/>
                    <wp:lineTo x="26796" y="30423"/>
                    <wp:lineTo x="26796" y="-6085"/>
                  </wp:wrapPolygon>
                </wp:wrapThrough>
                <wp:docPr id="104" name="ลูกศรขวา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4785" cy="4508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04" o:spid="_x0000_s1026" type="#_x0000_t13" style="position:absolute;margin-left:51pt;margin-top:30.45pt;width:14.55pt;height:3.55pt;rotation:-90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" adj="18965" fillcolor="black [3200]" strokecolor="black [1600]" strokeweight="4pt">
                <v:path arrowok="t"/>
                <w10:wrap type="through" anchorx="margin"/>
              </v:shape>
            </w:pict>
          </mc:Fallback>
        </mc:AlternateContent>
      </w:r>
    </w:p>
    <w:p w:rsidR="009D6123" w:rsidRPr="00DB06B2" w:rsidRDefault="009D6123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9D6123" w:rsidRPr="00DB06B2" w:rsidRDefault="00962D07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16663E4" wp14:editId="4012FC62">
                <wp:simplePos x="0" y="0"/>
                <wp:positionH relativeFrom="margin">
                  <wp:posOffset>2488623</wp:posOffset>
                </wp:positionH>
                <wp:positionV relativeFrom="paragraph">
                  <wp:posOffset>192464</wp:posOffset>
                </wp:positionV>
                <wp:extent cx="1800860" cy="299258"/>
                <wp:effectExtent l="57150" t="38100" r="66040" b="81915"/>
                <wp:wrapNone/>
                <wp:docPr id="99" name="สี่เหลี่ยมผืนผ้ามุมมน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860" cy="299258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DB06B2" w:rsidRDefault="00F471DD" w:rsidP="00FF6F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6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๕. ดำเนินการตามแผน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9" o:spid="_x0000_s1046" style="position:absolute;margin-left:195.95pt;margin-top:15.15pt;width:141.8pt;height:23.5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DB06B2" w:rsidRDefault="00F471DD" w:rsidP="00FF6F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B06B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๕. ดำเนินการตามแผน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2E3B05F" wp14:editId="73F1F14B">
                <wp:simplePos x="0" y="0"/>
                <wp:positionH relativeFrom="column">
                  <wp:posOffset>3374390</wp:posOffset>
                </wp:positionH>
                <wp:positionV relativeFrom="paragraph">
                  <wp:posOffset>82550</wp:posOffset>
                </wp:positionV>
                <wp:extent cx="92710" cy="61595"/>
                <wp:effectExtent l="72707" t="22543" r="75248" b="56197"/>
                <wp:wrapThrough wrapText="bothSides">
                  <wp:wrapPolygon edited="0">
                    <wp:start x="-5252" y="40417"/>
                    <wp:lineTo x="16940" y="47097"/>
                    <wp:lineTo x="30255" y="27056"/>
                    <wp:lineTo x="30255" y="-6346"/>
                    <wp:lineTo x="-814" y="-19707"/>
                    <wp:lineTo x="-5252" y="-19707"/>
                    <wp:lineTo x="-5252" y="40417"/>
                  </wp:wrapPolygon>
                </wp:wrapThrough>
                <wp:docPr id="464" name="ลูกศรขวา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92710" cy="6159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54" o:spid="_x0000_s1026" type="#_x0000_t13" style="position:absolute;margin-left:265.7pt;margin-top:6.5pt;width:7.3pt;height:4.85pt;rotation:9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" adj="14425" fillcolor="black [3200]" strokecolor="black [1600]" strokeweight="4pt">
                <v:path arrowok="t"/>
                <w10:wrap type="through"/>
              </v:shape>
            </w:pict>
          </mc:Fallback>
        </mc:AlternateContent>
      </w:r>
    </w:p>
    <w:p w:rsidR="005337DC" w:rsidRPr="00DB06B2" w:rsidRDefault="005337DC" w:rsidP="003C72C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9474A6" w:rsidRPr="00DB06B2" w:rsidRDefault="00962D07" w:rsidP="003C72C2">
      <w:pPr>
        <w:spacing w:after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83FAA5C" wp14:editId="5D7753E0">
                <wp:simplePos x="0" y="0"/>
                <wp:positionH relativeFrom="margin">
                  <wp:posOffset>2494165</wp:posOffset>
                </wp:positionH>
                <wp:positionV relativeFrom="paragraph">
                  <wp:posOffset>211686</wp:posOffset>
                </wp:positionV>
                <wp:extent cx="1806575" cy="326967"/>
                <wp:effectExtent l="57150" t="38100" r="60325" b="73660"/>
                <wp:wrapNone/>
                <wp:docPr id="100" name="สี่เหลี่ยมผืนผ้ามุมมน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32696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962D07" w:rsidRDefault="00F471DD" w:rsidP="009D612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62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๖. ประเมินผล สำรวจ </w:t>
                            </w:r>
                            <w:proofErr w:type="spellStart"/>
                            <w:r w:rsidRPr="00962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จปฐ</w:t>
                            </w:r>
                            <w:proofErr w:type="spellEnd"/>
                            <w:r w:rsidRPr="00962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.ซ้ำ</w:t>
                            </w:r>
                          </w:p>
                          <w:p w:rsidR="00F471DD" w:rsidRPr="00AA3BCD" w:rsidRDefault="00F471DD" w:rsidP="00FF6F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0" o:spid="_x0000_s1047" style="position:absolute;margin-left:196.4pt;margin-top:16.65pt;width:142.25pt;height:25.7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962D07" w:rsidRDefault="00F471DD" w:rsidP="009D612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62D0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๖. ประเมินผล สำรวจ </w:t>
                      </w:r>
                      <w:proofErr w:type="spellStart"/>
                      <w:r w:rsidRPr="00962D0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จปฐ</w:t>
                      </w:r>
                      <w:proofErr w:type="spellEnd"/>
                      <w:r w:rsidRPr="00962D0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.ซ้ำ</w:t>
                      </w:r>
                    </w:p>
                    <w:p w:rsidR="00F471DD" w:rsidRPr="00AA3BCD" w:rsidRDefault="00F471DD" w:rsidP="00FF6F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538A01A" wp14:editId="6862A776">
                <wp:simplePos x="0" y="0"/>
                <wp:positionH relativeFrom="column">
                  <wp:posOffset>3392805</wp:posOffset>
                </wp:positionH>
                <wp:positionV relativeFrom="paragraph">
                  <wp:posOffset>119380</wp:posOffset>
                </wp:positionV>
                <wp:extent cx="98425" cy="45085"/>
                <wp:effectExtent l="83820" t="11430" r="80645" b="61595"/>
                <wp:wrapThrough wrapText="bothSides">
                  <wp:wrapPolygon edited="0">
                    <wp:start x="-2508" y="52631"/>
                    <wp:lineTo x="18395" y="61758"/>
                    <wp:lineTo x="30937" y="34377"/>
                    <wp:lineTo x="30937" y="-11256"/>
                    <wp:lineTo x="1672" y="-29510"/>
                    <wp:lineTo x="-2508" y="-29510"/>
                    <wp:lineTo x="-2508" y="52631"/>
                  </wp:wrapPolygon>
                </wp:wrapThrough>
                <wp:docPr id="463" name="ลูกศรขวา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98425" cy="45085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55" o:spid="_x0000_s1026" type="#_x0000_t13" style="position:absolute;margin-left:267.15pt;margin-top:9.4pt;width:7.75pt;height:3.55pt;rotation:9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" adj="16653" fillcolor="black [3200]" strokecolor="black [1600]" strokeweight="4pt">
                <v:path arrowok="t"/>
                <w10:wrap type="through"/>
              </v:shape>
            </w:pict>
          </mc:Fallback>
        </mc:AlternateContent>
      </w:r>
    </w:p>
    <w:p w:rsidR="00F8610B" w:rsidRPr="00DB06B2" w:rsidRDefault="00F8610B" w:rsidP="003C72C2">
      <w:pPr>
        <w:spacing w:after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F8610B" w:rsidRPr="00DB06B2" w:rsidRDefault="00962D07" w:rsidP="003C72C2">
      <w:pPr>
        <w:spacing w:after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F509138" wp14:editId="00E00018">
                <wp:simplePos x="0" y="0"/>
                <wp:positionH relativeFrom="margin">
                  <wp:posOffset>2521874</wp:posOffset>
                </wp:positionH>
                <wp:positionV relativeFrom="paragraph">
                  <wp:posOffset>200140</wp:posOffset>
                </wp:positionV>
                <wp:extent cx="1767205" cy="349135"/>
                <wp:effectExtent l="57150" t="38100" r="61595" b="70485"/>
                <wp:wrapNone/>
                <wp:docPr id="101" name="สี่เหลี่ยมผืนผ้ามุมมน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7205" cy="3491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1DD" w:rsidRPr="00962D07" w:rsidRDefault="00F471DD" w:rsidP="00FF6F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962D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๗. สอนชุมชนอื่นๆ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1" o:spid="_x0000_s1048" style="position:absolute;margin-left:198.55pt;margin-top:15.75pt;width:139.15pt;height:27.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" fillcolor="#001d1a [580]" stroked="f">
                <v:fill color2="#027366 [2212]" rotate="t" colors="0 #01cab3;.5 #0b9182;1 #027568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471DD" w:rsidRPr="00962D07" w:rsidRDefault="00F471DD" w:rsidP="00FF6F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962D0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๗. สอนชุมชนอื่นๆ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C7037D1" wp14:editId="681A0F03">
                <wp:simplePos x="0" y="0"/>
                <wp:positionH relativeFrom="column">
                  <wp:posOffset>3366135</wp:posOffset>
                </wp:positionH>
                <wp:positionV relativeFrom="paragraph">
                  <wp:posOffset>92710</wp:posOffset>
                </wp:positionV>
                <wp:extent cx="114935" cy="59690"/>
                <wp:effectExtent l="84773" t="10477" r="65087" b="65088"/>
                <wp:wrapThrough wrapText="bothSides">
                  <wp:wrapPolygon edited="0">
                    <wp:start x="-1969" y="38490"/>
                    <wp:lineTo x="15932" y="52277"/>
                    <wp:lineTo x="30252" y="24702"/>
                    <wp:lineTo x="30252" y="-9766"/>
                    <wp:lineTo x="1611" y="-16660"/>
                    <wp:lineTo x="-1969" y="-16660"/>
                    <wp:lineTo x="-1969" y="38490"/>
                  </wp:wrapPolygon>
                </wp:wrapThrough>
                <wp:docPr id="462" name="ลูกศรขวา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4935" cy="59690"/>
                        </a:xfrm>
                        <a:prstGeom prst="rightArrow">
                          <a:avLst/>
                        </a:prstGeom>
                        <a:ln w="508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56" o:spid="_x0000_s1026" type="#_x0000_t13" style="position:absolute;margin-left:265.05pt;margin-top:7.3pt;width:9.05pt;height:4.7pt;rotation:9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" adj="15991" fillcolor="black [3200]" strokecolor="black [1600]" strokeweight="4pt">
                <v:path arrowok="t"/>
                <w10:wrap type="through"/>
              </v:shape>
            </w:pict>
          </mc:Fallback>
        </mc:AlternateContent>
      </w:r>
    </w:p>
    <w:p w:rsidR="005C223E" w:rsidRDefault="00962D07" w:rsidP="003C72C2">
      <w:pPr>
        <w:spacing w:after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DB06B2">
        <w:rPr>
          <w:rFonts w:ascii="TH SarabunPSK" w:hAnsi="TH SarabunPSK" w:cs="TH SarabunPSK"/>
          <w:b/>
          <w:bCs/>
          <w:noProof/>
          <w:color w:val="auto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A3FBB4D" wp14:editId="7A016CCF">
                <wp:simplePos x="0" y="0"/>
                <wp:positionH relativeFrom="column">
                  <wp:posOffset>760904</wp:posOffset>
                </wp:positionH>
                <wp:positionV relativeFrom="paragraph">
                  <wp:posOffset>158981</wp:posOffset>
                </wp:positionV>
                <wp:extent cx="1702954" cy="5542"/>
                <wp:effectExtent l="19050" t="19050" r="31115" b="33020"/>
                <wp:wrapNone/>
                <wp:docPr id="103" name="ตัวเชื่อมต่อ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02954" cy="5542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3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9pt,12.5pt" to="19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" strokecolor="black [3213]" strokeweight="3.5pt">
                <v:stroke dashstyle="3 1"/>
                <o:lock v:ext="edit" shapetype="f"/>
              </v:line>
            </w:pict>
          </mc:Fallback>
        </mc:AlternateContent>
      </w:r>
    </w:p>
    <w:p w:rsidR="00962D07" w:rsidRPr="00962D07" w:rsidRDefault="00962D07" w:rsidP="003C72C2">
      <w:pPr>
        <w:spacing w:after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9B0BE8" w:rsidRPr="003F398B" w:rsidRDefault="00B02A25" w:rsidP="003C72C2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F398B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  <w:cs/>
          <w:lang w:eastAsia="en-US"/>
        </w:rPr>
        <w:drawing>
          <wp:anchor distT="0" distB="0" distL="114300" distR="114300" simplePos="0" relativeHeight="251632128" behindDoc="0" locked="0" layoutInCell="1" allowOverlap="1" wp14:anchorId="1849B491" wp14:editId="5EA0F07F">
            <wp:simplePos x="0" y="0"/>
            <wp:positionH relativeFrom="margin">
              <wp:posOffset>5673090</wp:posOffset>
            </wp:positionH>
            <wp:positionV relativeFrom="paragraph">
              <wp:posOffset>168910</wp:posOffset>
            </wp:positionV>
            <wp:extent cx="570865" cy="365760"/>
            <wp:effectExtent l="0" t="0" r="635" b="0"/>
            <wp:wrapThrough wrapText="bothSides">
              <wp:wrapPolygon edited="0">
                <wp:start x="4325" y="0"/>
                <wp:lineTo x="0" y="12375"/>
                <wp:lineTo x="0" y="18000"/>
                <wp:lineTo x="7208" y="20250"/>
                <wp:lineTo x="9370" y="20250"/>
                <wp:lineTo x="20903" y="20250"/>
                <wp:lineTo x="20903" y="4500"/>
                <wp:lineTo x="18020" y="0"/>
                <wp:lineTo x="7929" y="0"/>
                <wp:lineTo x="4325" y="0"/>
              </wp:wrapPolygon>
            </wp:wrapThrough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pl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w:drawing>
          <wp:anchor distT="0" distB="0" distL="114300" distR="114300" simplePos="0" relativeHeight="251640320" behindDoc="0" locked="0" layoutInCell="1" allowOverlap="1" wp14:anchorId="7D915F46" wp14:editId="4D00FCF6">
            <wp:simplePos x="0" y="0"/>
            <wp:positionH relativeFrom="column">
              <wp:posOffset>5332730</wp:posOffset>
            </wp:positionH>
            <wp:positionV relativeFrom="paragraph">
              <wp:posOffset>-144145</wp:posOffset>
            </wp:positionV>
            <wp:extent cx="769620" cy="487045"/>
            <wp:effectExtent l="0" t="95250" r="0" b="103505"/>
            <wp:wrapThrough wrapText="bothSides">
              <wp:wrapPolygon edited="0">
                <wp:start x="17037" y="-1243"/>
                <wp:lineTo x="5870" y="-7318"/>
                <wp:lineTo x="-1361" y="18113"/>
                <wp:lineTo x="590" y="19498"/>
                <wp:lineTo x="3417" y="17800"/>
                <wp:lineTo x="15044" y="14014"/>
                <wp:lineTo x="19963" y="834"/>
                <wp:lineTo x="17037" y="-1243"/>
              </wp:wrapPolygon>
            </wp:wrapThrough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pl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8522">
                      <a:off x="0" y="0"/>
                      <a:ext cx="76962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F53EDC" wp14:editId="1079616E">
                <wp:simplePos x="0" y="0"/>
                <wp:positionH relativeFrom="column">
                  <wp:posOffset>1122045</wp:posOffset>
                </wp:positionH>
                <wp:positionV relativeFrom="paragraph">
                  <wp:posOffset>131445</wp:posOffset>
                </wp:positionV>
                <wp:extent cx="4467225" cy="396240"/>
                <wp:effectExtent l="0" t="0" r="28575" b="22860"/>
                <wp:wrapNone/>
                <wp:docPr id="460" name="ตัดและมนมุมสี่เหลี่ยมผืนผ้าหนึ่งมุม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7225" cy="39624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B72858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ผลการวิเคราะห์ข้อมูล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พื้นฐานความจำเป็น (</w:t>
                            </w:r>
                            <w:proofErr w:type="spellStart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จปฐ</w:t>
                            </w:r>
                            <w:proofErr w:type="spellEnd"/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๒๕๖๑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457" o:spid="_x0000_s1049" style="position:absolute;margin-left:88.35pt;margin-top:10.35pt;width:351.75pt;height:31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7225,396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" adj="-11796480,,5400" path="m66041,l4401184,r66041,66041l4467225,396240,,396240,,66041c,29568,29568,,6604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66041,0;4401184,0;4467225,66041;4467225,396240;0,396240;0,66041;66041,0" o:connectangles="0,0,0,0,0,0,0" textboxrect="0,0,4467225,396240"/>
                <v:textbox>
                  <w:txbxContent>
                    <w:p w:rsidR="00F471DD" w:rsidRPr="008C7895" w:rsidRDefault="00F471DD" w:rsidP="00B72858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ผลการวิเคราะห์ข้อมูล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พื้นฐานความจำเป็น (</w:t>
                      </w:r>
                      <w:proofErr w:type="spellStart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จปฐ</w:t>
                      </w:r>
                      <w:proofErr w:type="spellEnd"/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)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๒๕๖๑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1FE3"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B9B74D5" wp14:editId="35DDC7E0">
                <wp:simplePos x="0" y="0"/>
                <wp:positionH relativeFrom="column">
                  <wp:posOffset>19685</wp:posOffset>
                </wp:positionH>
                <wp:positionV relativeFrom="paragraph">
                  <wp:posOffset>132715</wp:posOffset>
                </wp:positionV>
                <wp:extent cx="1040130" cy="351155"/>
                <wp:effectExtent l="0" t="0" r="26670" b="10795"/>
                <wp:wrapNone/>
                <wp:docPr id="459" name="ตัดและมนมุมสี่เหลี่ยมผืนผ้าหนึ่งมุม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35115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3D361A" w:rsidRDefault="00F471DD" w:rsidP="00EC61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3D361A"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3D36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ส่วนที่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458" o:spid="_x0000_s1050" style="position:absolute;margin-left:1.55pt;margin-top:10.45pt;width:81.9pt;height:2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40130,35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" adj="-11796480,,5400" path="m58527,l981603,r58527,58527l1040130,351155,,351155,,58527c,26203,26203,,58527,xe" fillcolor="#631d1e [1797]" strokecolor="#b33536 [3205]" strokeweight=".5pt">
                <v:fill color2="#180707 [453]" rotate="t" colors="0 #de8e8f;.5 #d5696a;1 #cd3d3f" focus="100%" type="gradient">
                  <o:fill v:ext="view" type="gradientUnscaled"/>
                </v:fill>
                <v:stroke joinstyle="miter"/>
                <v:formulas/>
                <v:path arrowok="t" o:connecttype="custom" o:connectlocs="58527,0;981603,0;1040130,58527;1040130,351155;0,351155;0,58527;58527,0" o:connectangles="0,0,0,0,0,0,0" textboxrect="0,0,1040130,351155"/>
                <v:textbox>
                  <w:txbxContent>
                    <w:p w:rsidR="00F471DD" w:rsidRPr="003D361A" w:rsidRDefault="00F471DD" w:rsidP="00EC615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 w:rsidRPr="003D361A"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3D361A"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40"/>
                          <w:szCs w:val="40"/>
                          <w:cs/>
                        </w:rPr>
                        <w:t xml:space="preserve"> ส่วนที่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895E65" w:rsidRPr="003F398B" w:rsidRDefault="00895E65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E1AF5" w:rsidRDefault="001A1FE3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540385</wp:posOffset>
                </wp:positionV>
                <wp:extent cx="1924050" cy="350520"/>
                <wp:effectExtent l="0" t="0" r="19050" b="11430"/>
                <wp:wrapNone/>
                <wp:docPr id="458" name="ตัดและมนมุมสี่เหลี่ยมผืนผ้าหนึ่งมุม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1A1FE3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จำนวนครัวเรือน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461" o:spid="_x0000_s1051" style="position:absolute;margin-left:1.35pt;margin-top:42.55pt;width:151.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92405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" adj="-11796480,,5400" path="m58421,l1865629,r58421,58421l1924050,350520,,350520,,58421c,26156,26156,,5842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1865629,0;1924050,58421;1924050,350520;0,350520;0,58421;58421,0" o:connectangles="0,0,0,0,0,0,0" textboxrect="0,0,1924050,350520"/>
                <v:textbox>
                  <w:txbxContent>
                    <w:p w:rsidR="00F471DD" w:rsidRPr="008C7895" w:rsidRDefault="00F471DD" w:rsidP="001A1FE3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๑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จำนวนครัวเรือน</w:t>
                      </w:r>
                    </w:p>
                  </w:txbxContent>
                </v:textbox>
              </v:shape>
            </w:pict>
          </mc:Fallback>
        </mc:AlternateContent>
      </w:r>
      <w:r w:rsidR="009B0BE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รายงานคุณภาพชีวิตคนเมือง</w:t>
      </w:r>
      <w:r w:rsidR="001815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น่าน</w:t>
      </w:r>
      <w:r w:rsidR="009B0BE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</w:t>
      </w:r>
      <w:r w:rsidR="005C577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</w:t>
      </w:r>
      <w:r w:rsidR="0018165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8670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B0BE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เป็นการนำผลการวิเคราะห์ข้อมูล</w:t>
      </w:r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จากครัวเรือนที่มีผู้อาศัยอยู่จริง โดยการจัดเก็บทั้งที่มีบ้านเลขที่และไม่มีบ้านเลขที่ ดังนี้</w:t>
      </w:r>
    </w:p>
    <w:p w:rsidR="001A1FE3" w:rsidRDefault="001A1FE3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Pr="003F398B" w:rsidRDefault="001A1FE3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14DA4" w:rsidRDefault="009660EF" w:rsidP="003C72C2">
      <w:pPr>
        <w:pStyle w:val="af3"/>
        <w:numPr>
          <w:ilvl w:val="0"/>
          <w:numId w:val="2"/>
        </w:num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ครัวเรือนทั้ง</w:t>
      </w:r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เขตชนบท จาก </w:t>
      </w:r>
      <w:proofErr w:type="spellStart"/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อบต</w:t>
      </w:r>
      <w:proofErr w:type="spellEnd"/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แ</w:t>
      </w:r>
      <w:r w:rsidR="00B02A2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ละเทศบาลตำบลที่ยกฐานะมาจาก </w:t>
      </w:r>
      <w:proofErr w:type="spellStart"/>
      <w:r w:rsidR="00B02A2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อบต</w:t>
      </w:r>
      <w:proofErr w:type="spellEnd"/>
      <w:r w:rsidR="00B02A2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เขตเมือง จากเทศบาลเมือง และเทศบาลตำบลที่ยกฐานะมาจากสุขาภิบาล </w:t>
      </w:r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ครอบคลุมพื้นที่ </w:t>
      </w:r>
      <w:r w:rsidR="001815E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 w:rsidR="00914DA4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B02A2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1815EF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6F0F42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F0F4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 </w:t>
      </w:r>
      <w:r w:rsidR="00B02A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1815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921 </w:t>
      </w:r>
      <w:r w:rsidR="006F0F4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หมู่บ้าน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 ชุมชน</w:t>
      </w:r>
      <w:r w:rsidR="001815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112,540</w:t>
      </w:r>
      <w:r w:rsidR="001A1F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F0F42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</w:t>
      </w:r>
    </w:p>
    <w:p w:rsidR="003E55FC" w:rsidRPr="003E55FC" w:rsidRDefault="003E55FC" w:rsidP="003E55FC">
      <w:pPr>
        <w:spacing w:after="0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3F7960E" wp14:editId="2C4478F2">
                <wp:simplePos x="0" y="0"/>
                <wp:positionH relativeFrom="column">
                  <wp:posOffset>160020</wp:posOffset>
                </wp:positionH>
                <wp:positionV relativeFrom="paragraph">
                  <wp:posOffset>55880</wp:posOffset>
                </wp:positionV>
                <wp:extent cx="1619250" cy="350520"/>
                <wp:effectExtent l="0" t="0" r="19050" b="11430"/>
                <wp:wrapNone/>
                <wp:docPr id="461" name="ตัดและมนมุมสี่เหลี่ยมผืนผ้าหนึ่งมุม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1A3F7C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ประชากร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style="position:absolute;left:0;text-align:left;margin-left:12.6pt;margin-top:4.4pt;width:127.5pt;height:27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61925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" adj="-11796480,,5400" path="m58421,l1560829,r58421,58421l1619250,350520,,350520,,58421c,26156,26156,,5842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1560829,0;1619250,58421;1619250,350520;0,350520;0,58421;58421,0" o:connectangles="0,0,0,0,0,0,0" textboxrect="0,0,1619250,350520"/>
                <v:textbox>
                  <w:txbxContent>
                    <w:p w:rsidR="00F471DD" w:rsidRPr="008C7895" w:rsidRDefault="00F471DD" w:rsidP="001A3F7C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ประชากร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3E55FC" w:rsidRPr="003E55FC" w:rsidRDefault="003E55FC" w:rsidP="003E55FC">
      <w:pPr>
        <w:spacing w:after="0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Pr="001A1FE3" w:rsidRDefault="001A1FE3" w:rsidP="001A1FE3">
      <w:pPr>
        <w:pStyle w:val="af3"/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A1FE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ตารางแสดงจำนวนครัวเรือนแยกเป็นรายอำเภอ</w:t>
      </w:r>
    </w:p>
    <w:p w:rsidR="001A1FE3" w:rsidRPr="001A1FE3" w:rsidRDefault="003E55FC" w:rsidP="001A1FE3">
      <w:pPr>
        <w:spacing w:after="0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5552" behindDoc="1" locked="0" layoutInCell="1" allowOverlap="1" wp14:anchorId="7F075D17" wp14:editId="588B2A40">
            <wp:simplePos x="0" y="0"/>
            <wp:positionH relativeFrom="column">
              <wp:posOffset>760095</wp:posOffset>
            </wp:positionH>
            <wp:positionV relativeFrom="paragraph">
              <wp:posOffset>132715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30" name="แผนภูมิ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F42" w:rsidRDefault="006F0F42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Pr="003F398B" w:rsidRDefault="001A1FE3" w:rsidP="003C72C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A805BB" w:rsidRPr="005C223E" w:rsidRDefault="003C165C" w:rsidP="005C223E">
      <w:pPr>
        <w:pStyle w:val="af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ประชากรในภาพรวม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3E55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339,333</w:t>
      </w:r>
      <w:r w:rsidR="005C22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แยกเป็นชาย </w:t>
      </w:r>
      <w:r w:rsidR="003E55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170,279</w:t>
      </w:r>
      <w:r w:rsidR="001A1F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คิดเป็นร้อยละ </w:t>
      </w:r>
      <w:r w:rsidR="005C22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๕๐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3E55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="006674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หญิง </w:t>
      </w:r>
      <w:r w:rsidR="003E55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169,054</w:t>
      </w:r>
      <w:r w:rsidR="001A1F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คิดเป็นร้อยละ </w:t>
      </w:r>
      <w:r w:rsidR="005C22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๔๙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3E55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82</w:t>
      </w:r>
    </w:p>
    <w:p w:rsidR="00A805BB" w:rsidRDefault="003E55FC" w:rsidP="003C72C2">
      <w:pPr>
        <w:pStyle w:val="af3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153035</wp:posOffset>
            </wp:positionV>
            <wp:extent cx="4572000" cy="2519680"/>
            <wp:effectExtent l="0" t="0" r="19050" b="13970"/>
            <wp:wrapTight wrapText="bothSides">
              <wp:wrapPolygon edited="0">
                <wp:start x="0" y="0"/>
                <wp:lineTo x="0" y="21556"/>
                <wp:lineTo x="21600" y="21556"/>
                <wp:lineTo x="21600" y="0"/>
                <wp:lineTo x="0" y="0"/>
              </wp:wrapPolygon>
            </wp:wrapTight>
            <wp:docPr id="240" name="แผนภูมิ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E55FC" w:rsidRDefault="003E55FC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8610B" w:rsidRPr="001A1FE3" w:rsidRDefault="001A1FE3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A1FE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ตารางแสดงจำนวนประชากรแยกตามช่วงอายุ</w:t>
      </w:r>
    </w:p>
    <w:tbl>
      <w:tblPr>
        <w:tblStyle w:val="-6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417"/>
        <w:gridCol w:w="993"/>
        <w:gridCol w:w="1266"/>
        <w:gridCol w:w="970"/>
        <w:gridCol w:w="1301"/>
        <w:gridCol w:w="987"/>
      </w:tblGrid>
      <w:tr w:rsidR="000F2F51" w:rsidRPr="009B6612" w:rsidTr="00305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6" w:type="dxa"/>
            <w:gridSpan w:val="7"/>
          </w:tcPr>
          <w:p w:rsidR="000F2F51" w:rsidRPr="009B6612" w:rsidRDefault="000F2F51" w:rsidP="007F4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จำนวนประชากร จำแนกตามช่วงอายุ </w:t>
            </w:r>
            <w:r w:rsidR="00CE745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ของจังหวัด</w:t>
            </w:r>
            <w:r w:rsidR="007F478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น่าน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77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410" w:type="dxa"/>
            <w:gridSpan w:val="2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เพศชาย</w:t>
            </w:r>
          </w:p>
        </w:tc>
        <w:tc>
          <w:tcPr>
            <w:tcW w:w="2236" w:type="dxa"/>
            <w:gridSpan w:val="2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288" w:type="dxa"/>
            <w:gridSpan w:val="2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3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  <w:tc>
          <w:tcPr>
            <w:tcW w:w="1266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70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  <w:tc>
          <w:tcPr>
            <w:tcW w:w="1301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87" w:type="dxa"/>
          </w:tcPr>
          <w:p w:rsidR="000F2F51" w:rsidRPr="009B6612" w:rsidRDefault="000F2F51" w:rsidP="003C72C2">
            <w:pPr>
              <w:widowControl w:val="0"/>
              <w:autoSpaceDE w:val="0"/>
              <w:autoSpaceDN w:val="0"/>
              <w:adjustRightInd w:val="0"/>
              <w:spacing w:before="3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B66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ถึง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183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0.05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170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0.05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353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0.10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เดือน ถึง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0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586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0.17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541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0.16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1,127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0.33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 –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825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0.54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1,648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0.49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3,473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1.02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428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1.30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4,292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1.26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8,720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2.57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12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802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3.77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11,729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3.46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24,531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7.23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728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1.10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3,569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1.05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7,297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2.15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147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2.11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6,852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2.02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13,999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4.13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13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254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3.91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12,104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3.57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25,358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7.47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34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17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712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5.22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16,675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4.91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34,387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10.13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35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–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49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35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963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10.60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36,845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10.86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72,808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21.46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 –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59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33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740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9.94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34,661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10.21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68,401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20.16</w:t>
            </w:r>
          </w:p>
        </w:tc>
      </w:tr>
      <w:tr w:rsidR="003E55FC" w:rsidRPr="009B6612" w:rsidTr="00305F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 ขึ้นไป</w:t>
            </w:r>
          </w:p>
        </w:tc>
        <w:tc>
          <w:tcPr>
            <w:tcW w:w="1417" w:type="dxa"/>
            <w:vAlign w:val="bottom"/>
          </w:tcPr>
          <w:p w:rsidR="00305F2C" w:rsidRPr="00305F2C" w:rsidRDefault="003E55FC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38</w:t>
            </w:r>
            <w:r w:rsidR="007F478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911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11.47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39,968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11.78</w:t>
            </w:r>
          </w:p>
        </w:tc>
        <w:tc>
          <w:tcPr>
            <w:tcW w:w="1301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78,879</w:t>
            </w:r>
          </w:p>
        </w:tc>
        <w:tc>
          <w:tcPr>
            <w:tcW w:w="987" w:type="dxa"/>
            <w:vAlign w:val="bottom"/>
          </w:tcPr>
          <w:p w:rsidR="00305F2C" w:rsidRPr="00305F2C" w:rsidRDefault="007F478D" w:rsidP="00AE14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23.25</w:t>
            </w:r>
          </w:p>
        </w:tc>
      </w:tr>
      <w:tr w:rsidR="003E55FC" w:rsidRPr="009B6612" w:rsidTr="0030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bottom"/>
          </w:tcPr>
          <w:p w:rsidR="00305F2C" w:rsidRPr="00D80AFD" w:rsidRDefault="00305F2C" w:rsidP="00B534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80AF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170,279</w:t>
            </w:r>
          </w:p>
        </w:tc>
        <w:tc>
          <w:tcPr>
            <w:tcW w:w="993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50.18</w:t>
            </w:r>
          </w:p>
        </w:tc>
        <w:tc>
          <w:tcPr>
            <w:tcW w:w="1266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169,054</w:t>
            </w:r>
          </w:p>
        </w:tc>
        <w:tc>
          <w:tcPr>
            <w:tcW w:w="970" w:type="dxa"/>
            <w:vAlign w:val="bottom"/>
          </w:tcPr>
          <w:p w:rsidR="00305F2C" w:rsidRPr="00305F2C" w:rsidRDefault="007F478D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49.82</w:t>
            </w:r>
          </w:p>
        </w:tc>
        <w:tc>
          <w:tcPr>
            <w:tcW w:w="1301" w:type="dxa"/>
            <w:vAlign w:val="bottom"/>
          </w:tcPr>
          <w:p w:rsidR="00305F2C" w:rsidRPr="00305F2C" w:rsidRDefault="00DB41A1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339,333</w:t>
            </w:r>
          </w:p>
        </w:tc>
        <w:tc>
          <w:tcPr>
            <w:tcW w:w="987" w:type="dxa"/>
            <w:vAlign w:val="bottom"/>
          </w:tcPr>
          <w:p w:rsidR="00305F2C" w:rsidRPr="00305F2C" w:rsidRDefault="00305F2C" w:rsidP="00AE14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05F2C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100.00</w:t>
            </w:r>
          </w:p>
        </w:tc>
      </w:tr>
    </w:tbl>
    <w:p w:rsidR="00844F98" w:rsidRDefault="00844F98" w:rsidP="003C72C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411E2" w:rsidRDefault="003709C8" w:rsidP="00B5340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A1FE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ตารางแสดงจำนวน</w:t>
      </w:r>
      <w:r w:rsidR="006A1433"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ประชากรแยกรายอำเภอ</w:t>
      </w:r>
    </w:p>
    <w:p w:rsidR="003C5BE6" w:rsidRPr="00B53402" w:rsidRDefault="003C5BE6" w:rsidP="00B5340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-5"/>
        <w:tblW w:w="8659" w:type="dxa"/>
        <w:tblInd w:w="947" w:type="dxa"/>
        <w:tblLayout w:type="fixed"/>
        <w:tblLook w:val="04A0" w:firstRow="1" w:lastRow="0" w:firstColumn="1" w:lastColumn="0" w:noHBand="0" w:noVBand="1"/>
      </w:tblPr>
      <w:tblGrid>
        <w:gridCol w:w="2705"/>
        <w:gridCol w:w="1418"/>
        <w:gridCol w:w="1417"/>
        <w:gridCol w:w="1418"/>
        <w:gridCol w:w="1701"/>
      </w:tblGrid>
      <w:tr w:rsidR="003709C8" w:rsidRPr="003709C8" w:rsidTr="00DE7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9" w:type="dxa"/>
            <w:gridSpan w:val="5"/>
            <w:shd w:val="clear" w:color="auto" w:fill="BCFDF6" w:themeFill="accent1" w:themeFillTint="33"/>
          </w:tcPr>
          <w:p w:rsidR="003709C8" w:rsidRPr="003709C8" w:rsidRDefault="003709C8" w:rsidP="003C5B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จำนวนประชากร</w:t>
            </w:r>
            <w:r w:rsidR="003C5BE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ภาพรวมของจังหวัดน่าน</w:t>
            </w:r>
          </w:p>
        </w:tc>
      </w:tr>
      <w:tr w:rsidR="003709C8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709C8" w:rsidRPr="003709C8" w:rsidRDefault="003709C8" w:rsidP="00D940F4">
            <w:pPr>
              <w:widowControl w:val="0"/>
              <w:autoSpaceDE w:val="0"/>
              <w:autoSpaceDN w:val="0"/>
              <w:adjustRightInd w:val="0"/>
              <w:spacing w:before="98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709C8" w:rsidRPr="003709C8" w:rsidRDefault="003709C8" w:rsidP="00D940F4">
            <w:pPr>
              <w:widowControl w:val="0"/>
              <w:autoSpaceDE w:val="0"/>
              <w:autoSpaceDN w:val="0"/>
              <w:adjustRightInd w:val="0"/>
              <w:spacing w:before="98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417" w:type="dxa"/>
            <w:shd w:val="clear" w:color="auto" w:fill="BCFDF6" w:themeFill="accent1" w:themeFillTint="33"/>
          </w:tcPr>
          <w:p w:rsidR="003709C8" w:rsidRPr="003709C8" w:rsidRDefault="003709C8" w:rsidP="00D940F4">
            <w:pPr>
              <w:widowControl w:val="0"/>
              <w:autoSpaceDE w:val="0"/>
              <w:autoSpaceDN w:val="0"/>
              <w:adjustRightInd w:val="0"/>
              <w:spacing w:befor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ชาย (คน)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709C8" w:rsidRPr="003709C8" w:rsidRDefault="003709C8" w:rsidP="00D940F4">
            <w:pPr>
              <w:widowControl w:val="0"/>
              <w:autoSpaceDE w:val="0"/>
              <w:autoSpaceDN w:val="0"/>
              <w:adjustRightInd w:val="0"/>
              <w:spacing w:befor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701" w:type="dxa"/>
            <w:shd w:val="clear" w:color="auto" w:fill="BCFDF6" w:themeFill="accent1" w:themeFillTint="33"/>
          </w:tcPr>
          <w:p w:rsidR="003709C8" w:rsidRPr="003709C8" w:rsidRDefault="003709C8" w:rsidP="00D940F4">
            <w:pPr>
              <w:widowControl w:val="0"/>
              <w:autoSpaceDE w:val="0"/>
              <w:autoSpaceDN w:val="0"/>
              <w:adjustRightInd w:val="0"/>
              <w:spacing w:befor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 (คน)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๑.อำเภอเมือง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875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F236BD" w:rsidRDefault="00DE7AEA" w:rsidP="00B534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27,288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F236BD" w:rsidRDefault="00DE7AEA" w:rsidP="00B534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27</w:t>
            </w:r>
            <w:r w:rsidR="0027598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394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F236BD" w:rsidRDefault="00DE7AEA" w:rsidP="00B534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54</w:t>
            </w:r>
            <w:r w:rsidR="0027598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682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แม่จ</w:t>
            </w:r>
            <w:proofErr w:type="spellEnd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ริม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490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5,949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470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F236BD" w:rsidRDefault="00DE7AEA" w:rsidP="00B53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419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037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325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211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536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นาน้อย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3C5BE6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836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F23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318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574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606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36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816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36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440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256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</w:t>
            </w:r>
            <w:r w:rsidRPr="00745A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231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195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121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316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173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439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034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473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745A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025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695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338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033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074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812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297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109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745A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492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099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820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919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745A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683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E110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695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491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186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745A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195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418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263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681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สองแคว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745AF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735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664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215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879</w:t>
            </w:r>
          </w:p>
        </w:tc>
      </w:tr>
      <w:tr w:rsidR="003C5BE6" w:rsidRPr="003709C8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   </w:t>
            </w: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9</w:t>
            </w:r>
            <w:r w:rsidRPr="00745AF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001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855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244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099</w:t>
            </w:r>
          </w:p>
        </w:tc>
      </w:tr>
      <w:tr w:rsidR="003C5BE6" w:rsidRPr="003709C8" w:rsidTr="00DE7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  <w:shd w:val="clear" w:color="auto" w:fill="BCFDF6" w:themeFill="accent1" w:themeFillTint="33"/>
          </w:tcPr>
          <w:p w:rsidR="003C5BE6" w:rsidRPr="003C5BE6" w:rsidRDefault="003C5BE6" w:rsidP="00DE7AEA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C5BE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15.อำเภอเฉลิมพระเกียรติ</w:t>
            </w:r>
          </w:p>
        </w:tc>
        <w:tc>
          <w:tcPr>
            <w:tcW w:w="1418" w:type="dxa"/>
            <w:shd w:val="clear" w:color="auto" w:fill="BCFDF6" w:themeFill="accent1" w:themeFillTint="33"/>
          </w:tcPr>
          <w:p w:rsidR="003C5BE6" w:rsidRPr="00745AF5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745AF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,</w:t>
            </w:r>
            <w:r w:rsidRPr="00745A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087</w:t>
            </w:r>
          </w:p>
        </w:tc>
        <w:tc>
          <w:tcPr>
            <w:tcW w:w="1417" w:type="dxa"/>
            <w:shd w:val="clear" w:color="auto" w:fill="BCFDF6" w:themeFill="accent1" w:themeFillTint="33"/>
            <w:vAlign w:val="bottom"/>
          </w:tcPr>
          <w:p w:rsidR="003C5BE6" w:rsidRPr="00D80AFD" w:rsidRDefault="00DE7AEA" w:rsidP="009740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711</w:t>
            </w:r>
          </w:p>
        </w:tc>
        <w:tc>
          <w:tcPr>
            <w:tcW w:w="1418" w:type="dxa"/>
            <w:shd w:val="clear" w:color="auto" w:fill="BCFDF6" w:themeFill="accent1" w:themeFillTint="33"/>
            <w:vAlign w:val="bottom"/>
          </w:tcPr>
          <w:p w:rsidR="003C5BE6" w:rsidRPr="00D80AFD" w:rsidRDefault="00DE7AEA" w:rsidP="009740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460</w:t>
            </w:r>
          </w:p>
        </w:tc>
        <w:tc>
          <w:tcPr>
            <w:tcW w:w="1701" w:type="dxa"/>
            <w:shd w:val="clear" w:color="auto" w:fill="BCFDF6" w:themeFill="accent1" w:themeFillTint="33"/>
            <w:vAlign w:val="bottom"/>
          </w:tcPr>
          <w:p w:rsidR="003C5BE6" w:rsidRPr="00D80AFD" w:rsidRDefault="00DE7AEA" w:rsidP="001439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171</w:t>
            </w:r>
          </w:p>
        </w:tc>
      </w:tr>
      <w:tr w:rsidR="003C5BE6" w:rsidRPr="00D80AFD" w:rsidTr="00DE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5" w:type="dxa"/>
          </w:tcPr>
          <w:p w:rsidR="003C5BE6" w:rsidRPr="003709C8" w:rsidRDefault="003C5BE6" w:rsidP="00DE7AEA">
            <w:pPr>
              <w:widowControl w:val="0"/>
              <w:autoSpaceDE w:val="0"/>
              <w:autoSpaceDN w:val="0"/>
              <w:adjustRightInd w:val="0"/>
              <w:spacing w:before="23"/>
              <w:ind w:left="-108"/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3C5BE6" w:rsidRPr="00244D3F" w:rsidRDefault="003C5BE6" w:rsidP="00DE7AE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112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540</w:t>
            </w:r>
          </w:p>
        </w:tc>
        <w:tc>
          <w:tcPr>
            <w:tcW w:w="1417" w:type="dxa"/>
          </w:tcPr>
          <w:p w:rsidR="003C5BE6" w:rsidRPr="00D80AFD" w:rsidRDefault="00DE7AEA" w:rsidP="00DE7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170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279</w:t>
            </w:r>
          </w:p>
        </w:tc>
        <w:tc>
          <w:tcPr>
            <w:tcW w:w="1418" w:type="dxa"/>
          </w:tcPr>
          <w:p w:rsidR="003C5BE6" w:rsidRPr="00D80AFD" w:rsidRDefault="00DE7AEA" w:rsidP="00DE7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169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054</w:t>
            </w:r>
          </w:p>
        </w:tc>
        <w:tc>
          <w:tcPr>
            <w:tcW w:w="1701" w:type="dxa"/>
          </w:tcPr>
          <w:p w:rsidR="003C5BE6" w:rsidRPr="00D80AFD" w:rsidRDefault="00DE7AEA" w:rsidP="00DE7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339</w:t>
            </w:r>
            <w:r w:rsidR="0027598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333</w:t>
            </w:r>
          </w:p>
        </w:tc>
      </w:tr>
    </w:tbl>
    <w:p w:rsidR="001A1FE3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BCB05D6" wp14:editId="16ABCFFE">
                <wp:simplePos x="0" y="0"/>
                <wp:positionH relativeFrom="column">
                  <wp:posOffset>169545</wp:posOffset>
                </wp:positionH>
                <wp:positionV relativeFrom="paragraph">
                  <wp:posOffset>75565</wp:posOffset>
                </wp:positionV>
                <wp:extent cx="1495425" cy="350520"/>
                <wp:effectExtent l="0" t="0" r="28575" b="11430"/>
                <wp:wrapNone/>
                <wp:docPr id="469" name="ตัดและมนมุมสี่เหลี่ยมผืนผ้าหนึ่งมุม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B3754A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469" o:spid="_x0000_s1053" style="position:absolute;left:0;text-align:left;margin-left:13.35pt;margin-top:5.95pt;width:117.75pt;height:27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95425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" adj="-11796480,,5400" path="m58421,l1437004,r58421,58421l1495425,350520,,350520,,58421c,26156,26156,,5842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1437004,0;1495425,58421;1495425,350520;0,350520;0,58421;58421,0" o:connectangles="0,0,0,0,0,0,0" textboxrect="0,0,1495425,350520"/>
                <v:textbox>
                  <w:txbxContent>
                    <w:p w:rsidR="00F471DD" w:rsidRPr="008C7895" w:rsidRDefault="00F471DD" w:rsidP="00B3754A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๓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3B64F2" w:rsidRPr="00AA58B5" w:rsidRDefault="003B64F2" w:rsidP="00AA58B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81A3E" w:rsidRPr="006F3F78" w:rsidRDefault="002A0474" w:rsidP="003C72C2">
      <w:pPr>
        <w:pStyle w:val="af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การศึกษาในภาพรวม 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ประชากรส่วนใหญ่จบการศึกษาระดับประถมศึกษา (ป.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จำนวน </w:t>
      </w:r>
      <w:r w:rsidR="00275981">
        <w:rPr>
          <w:rFonts w:ascii="TH SarabunIT๙" w:hAnsi="TH SarabunIT๙" w:cs="TH SarabunIT๙" w:hint="cs"/>
          <w:color w:val="000000"/>
          <w:sz w:val="32"/>
          <w:szCs w:val="32"/>
          <w:cs/>
        </w:rPr>
        <w:t>143,170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คิดเป็นร้อยละ </w:t>
      </w:r>
      <w:r w:rsidR="002759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42.19</w:t>
      </w:r>
      <w:r w:rsidR="00AB77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รองลงมา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ชั้น</w:t>
      </w:r>
      <w:r w:rsidR="00275981">
        <w:rPr>
          <w:rFonts w:ascii="TH SarabunIT๙" w:hAnsi="TH SarabunIT๙" w:cs="TH SarabunIT๙"/>
          <w:color w:val="000000"/>
          <w:sz w:val="32"/>
          <w:szCs w:val="32"/>
          <w:cs/>
        </w:rPr>
        <w:t>มัธยมศึกษา</w:t>
      </w:r>
      <w:r w:rsidR="00275981">
        <w:rPr>
          <w:rFonts w:ascii="TH SarabunIT๙" w:hAnsi="TH SarabunIT๙" w:cs="TH SarabunIT๙" w:hint="cs"/>
          <w:color w:val="000000"/>
          <w:sz w:val="32"/>
          <w:szCs w:val="32"/>
          <w:cs/>
        </w:rPr>
        <w:t>ตอนปลาย</w:t>
      </w:r>
      <w:r w:rsidR="00AB77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C5AAE" w:rsidRPr="003F398B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spellStart"/>
      <w:r w:rsidR="008C5AAE" w:rsidRPr="003F398B">
        <w:rPr>
          <w:rFonts w:ascii="TH SarabunIT๙" w:hAnsi="TH SarabunIT๙" w:cs="TH SarabunIT๙"/>
          <w:color w:val="000000"/>
          <w:sz w:val="32"/>
          <w:szCs w:val="32"/>
          <w:cs/>
        </w:rPr>
        <w:t>มศ</w:t>
      </w:r>
      <w:proofErr w:type="spellEnd"/>
      <w:r w:rsidR="008C5AAE" w:rsidRPr="003F398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75981">
        <w:rPr>
          <w:rFonts w:ascii="TH SarabunIT๙" w:hAnsi="TH SarabunIT๙" w:cs="TH SarabunIT๙" w:hint="cs"/>
          <w:color w:val="000000"/>
          <w:sz w:val="32"/>
          <w:szCs w:val="32"/>
          <w:cs/>
        </w:rPr>
        <w:t>4-5หรือ ม.4-6</w:t>
      </w:r>
      <w:r w:rsidR="008C5AAE" w:rsidRPr="003F398B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="00AB77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AB77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75981">
        <w:rPr>
          <w:rFonts w:ascii="TH SarabunIT๙" w:hAnsi="TH SarabunIT๙" w:cs="TH SarabunIT๙" w:hint="cs"/>
          <w:color w:val="000000"/>
          <w:sz w:val="32"/>
          <w:szCs w:val="32"/>
          <w:cs/>
        </w:rPr>
        <w:t>49,662</w:t>
      </w:r>
      <w:r w:rsidR="00AB77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="00AB77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5AAE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</w:t>
      </w:r>
      <w:r w:rsidR="00275981">
        <w:rPr>
          <w:rFonts w:ascii="TH SarabunIT๙" w:hAnsi="TH SarabunIT๙" w:cs="TH SarabunIT๙" w:hint="cs"/>
          <w:color w:val="000000"/>
          <w:sz w:val="32"/>
          <w:szCs w:val="32"/>
          <w:cs/>
        </w:rPr>
        <w:t>14.64</w:t>
      </w:r>
    </w:p>
    <w:tbl>
      <w:tblPr>
        <w:tblStyle w:val="-3"/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850"/>
        <w:gridCol w:w="1276"/>
        <w:gridCol w:w="851"/>
        <w:gridCol w:w="1134"/>
        <w:gridCol w:w="992"/>
      </w:tblGrid>
      <w:tr w:rsidR="006F3F78" w:rsidRPr="003709C8" w:rsidTr="00804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7"/>
            <w:shd w:val="clear" w:color="auto" w:fill="9BD2E8" w:themeFill="accent4" w:themeFillTint="66"/>
          </w:tcPr>
          <w:p w:rsidR="006F3F78" w:rsidRPr="003709C8" w:rsidRDefault="006F3F78" w:rsidP="00275981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จำนวนประชากรจำแนกตามระดับการศึกษา </w:t>
            </w:r>
            <w:r w:rsidR="00D940F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จังหวัด</w:t>
            </w:r>
            <w:r w:rsidR="0027598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น่าน</w:t>
            </w:r>
          </w:p>
        </w:tc>
      </w:tr>
      <w:tr w:rsidR="006F3F78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spacing w:before="53"/>
              <w:ind w:left="-108" w:right="-10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ชาย (คน)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spacing w:before="53"/>
              <w:ind w:left="-136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spacing w:before="53"/>
              <w:ind w:left="-13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หญิง (คน)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spacing w:before="53"/>
              <w:ind w:left="-136" w:right="-10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 (คน)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F3F78" w:rsidRPr="003709C8" w:rsidRDefault="006F3F78" w:rsidP="00D940F4">
            <w:pPr>
              <w:widowControl w:val="0"/>
              <w:autoSpaceDE w:val="0"/>
              <w:autoSpaceDN w:val="0"/>
              <w:adjustRightInd w:val="0"/>
              <w:ind w:left="-135" w:right="-13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%</w:t>
            </w:r>
          </w:p>
        </w:tc>
      </w:tr>
      <w:tr w:rsidR="00400112" w:rsidRPr="003709C8" w:rsidTr="00804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spacing w:before="233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ไม่เคยศึกษา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275981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698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4.33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18,308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5.40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193F3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,006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9.73</w:t>
            </w:r>
          </w:p>
        </w:tc>
      </w:tr>
      <w:tr w:rsidR="00400112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spacing w:before="113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อนุบาล/ศูนย์เด็กเล็ก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275981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927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1.45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4,715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1.39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9,642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2.84</w:t>
            </w:r>
          </w:p>
        </w:tc>
      </w:tr>
      <w:tr w:rsidR="00400112" w:rsidRPr="003709C8" w:rsidTr="00804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spacing w:before="113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ต่ำกว่าชั้นประถมศึกษา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275981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2.47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8,490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2.50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16,876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4.97</w:t>
            </w:r>
          </w:p>
        </w:tc>
      </w:tr>
      <w:tr w:rsidR="00400112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:rsidR="00400112" w:rsidRPr="006F3F78" w:rsidRDefault="00400112" w:rsidP="002A0474">
            <w:pPr>
              <w:widowControl w:val="0"/>
              <w:autoSpaceDE w:val="0"/>
              <w:autoSpaceDN w:val="0"/>
              <w:adjustRightInd w:val="0"/>
              <w:spacing w:before="113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จบชั้นประถมศึกษา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6)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275981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046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20.94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72,124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21.25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143,170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42.19</w:t>
            </w:r>
          </w:p>
        </w:tc>
      </w:tr>
      <w:tr w:rsidR="00400112" w:rsidRPr="003709C8" w:rsidTr="00804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ต้น 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1-3)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275981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6.86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18,490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5.45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41,765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12.31</w:t>
            </w:r>
          </w:p>
        </w:tc>
      </w:tr>
      <w:tr w:rsidR="00400112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ปลาย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 </w:t>
            </w: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4-6, </w:t>
            </w:r>
            <w:proofErr w:type="spellStart"/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275981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="00F6276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837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7.91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22,825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6.73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49,662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14.64</w:t>
            </w:r>
          </w:p>
        </w:tc>
        <w:bookmarkStart w:id="0" w:name="_GoBack"/>
        <w:bookmarkEnd w:id="0"/>
      </w:tr>
      <w:tr w:rsidR="00400112" w:rsidRPr="003709C8" w:rsidTr="00804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อนุปริญญา หรือเทียบเท่า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6,062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1.79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4,077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10,139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2.99</w:t>
            </w:r>
          </w:p>
        </w:tc>
      </w:tr>
      <w:tr w:rsidR="00400112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spacing w:before="113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ปริญญาตรี หรือเทียบเท่า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13,761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4.06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18,331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5.40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32,092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9.46</w:t>
            </w:r>
          </w:p>
        </w:tc>
      </w:tr>
      <w:tr w:rsidR="00400112" w:rsidRPr="003709C8" w:rsidTr="00804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1,287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0.38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1,694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2,981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400112" w:rsidRPr="0080409E" w:rsidRDefault="00F62769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0.88</w:t>
            </w:r>
          </w:p>
        </w:tc>
      </w:tr>
      <w:tr w:rsidR="00400112" w:rsidRPr="003709C8" w:rsidTr="0080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  <w:vAlign w:val="center"/>
          </w:tcPr>
          <w:p w:rsidR="00400112" w:rsidRPr="003709C8" w:rsidRDefault="00400112" w:rsidP="002A0474">
            <w:pPr>
              <w:widowControl w:val="0"/>
              <w:autoSpaceDE w:val="0"/>
              <w:autoSpaceDN w:val="0"/>
              <w:adjustRightInd w:val="0"/>
              <w:spacing w:before="113"/>
              <w:contextualSpacing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09C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170,279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50.18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00112" w:rsidRPr="0080409E" w:rsidRDefault="00F62769" w:rsidP="003F5C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169,054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49.82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339,333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00112" w:rsidRPr="0080409E" w:rsidRDefault="00F62769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:rsidR="006F3F78" w:rsidRDefault="006F3F78" w:rsidP="003C72C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C81F4C" wp14:editId="72657B20">
                <wp:simplePos x="0" y="0"/>
                <wp:positionH relativeFrom="column">
                  <wp:posOffset>175260</wp:posOffset>
                </wp:positionH>
                <wp:positionV relativeFrom="paragraph">
                  <wp:posOffset>122555</wp:posOffset>
                </wp:positionV>
                <wp:extent cx="2095500" cy="350520"/>
                <wp:effectExtent l="0" t="0" r="19050" b="11430"/>
                <wp:wrapNone/>
                <wp:docPr id="457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604B0D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การประกอบอาชีพ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3" o:spid="_x0000_s1054" style="position:absolute;margin-left:13.8pt;margin-top:9.65pt;width:165pt;height:27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09550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" adj="-11796480,,5400" path="m58421,l2037079,r58421,58421l2095500,350520,,350520,,58421c,26156,26156,,5842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2037079,0;2095500,58421;2095500,350520;0,350520;0,58421;58421,0" o:connectangles="0,0,0,0,0,0,0" textboxrect="0,0,2095500,350520"/>
                <v:textbox>
                  <w:txbxContent>
                    <w:p w:rsidR="00F471DD" w:rsidRPr="008C7895" w:rsidRDefault="00F471DD" w:rsidP="00604B0D">
                      <w:pPr>
                        <w:rPr>
                          <w:sz w:val="40"/>
                          <w:szCs w:val="40"/>
                          <w:cs/>
                        </w:rPr>
                      </w:pP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๔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การประกอบอาชีพ</w:t>
                      </w:r>
                    </w:p>
                  </w:txbxContent>
                </v:textbox>
              </v:shape>
            </w:pict>
          </mc:Fallback>
        </mc:AlternateContent>
      </w:r>
    </w:p>
    <w:p w:rsidR="00D940F4" w:rsidRPr="00AA58B5" w:rsidRDefault="00D940F4" w:rsidP="00AA58B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Default="00604B0D" w:rsidP="00103579">
      <w:pPr>
        <w:pStyle w:val="af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03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ในภาพรวม  </w:t>
      </w:r>
      <w:r w:rsidR="00233F54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ประชากรส่วนใหญ่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ประกอบอาชีพรับจ้างทั่วไป</w:t>
      </w:r>
      <w:r w:rsidR="00233F54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72,079</w:t>
      </w:r>
      <w:r w:rsidR="00E157DA" w:rsidRPr="00103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33F54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คิดเป็นร้อยละ 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21.24</w:t>
      </w:r>
      <w:r w:rsidR="0036048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33F54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รองลงมาประกอบ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กำลังศึกษา</w:t>
      </w:r>
      <w:r w:rsidR="00F62769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63,230</w:t>
      </w:r>
      <w:r w:rsidR="00F62769" w:rsidRPr="00103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62769" w:rsidRPr="00103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คิดเป็นร้อยละ </w:t>
      </w:r>
      <w:r w:rsidR="00F62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18.63</w:t>
      </w:r>
    </w:p>
    <w:p w:rsidR="00AE459B" w:rsidRPr="003F398B" w:rsidRDefault="00D940F4" w:rsidP="003C72C2">
      <w:pPr>
        <w:widowControl w:val="0"/>
        <w:tabs>
          <w:tab w:val="center" w:pos="4470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color w:val="000000"/>
          <w:sz w:val="40"/>
          <w:szCs w:val="28"/>
          <w:cs/>
        </w:rPr>
        <w:t xml:space="preserve">            </w:t>
      </w:r>
      <w:r w:rsidR="003B64F2" w:rsidRPr="003F398B">
        <w:rPr>
          <w:rFonts w:ascii="TH SarabunIT๙" w:hAnsi="TH SarabunIT๙" w:cs="TH SarabunIT๙"/>
          <w:b/>
          <w:bCs/>
          <w:color w:val="000000"/>
          <w:sz w:val="40"/>
          <w:szCs w:val="28"/>
          <w:cs/>
        </w:rPr>
        <w:t>ตารางแสดงการประกอบอาชีพในภาพรวม</w:t>
      </w:r>
      <w:r w:rsidR="00AE459B" w:rsidRPr="003F398B">
        <w:rPr>
          <w:rFonts w:ascii="TH SarabunIT๙" w:hAnsi="TH SarabunIT๙" w:cs="TH SarabunIT๙"/>
          <w:sz w:val="28"/>
        </w:rPr>
        <w:tab/>
      </w:r>
      <w:r w:rsidR="00AE459B" w:rsidRPr="003F398B">
        <w:rPr>
          <w:rFonts w:ascii="TH SarabunIT๙" w:hAnsi="TH SarabunIT๙" w:cs="TH SarabunIT๙"/>
          <w:sz w:val="28"/>
        </w:rPr>
        <w:tab/>
      </w:r>
    </w:p>
    <w:tbl>
      <w:tblPr>
        <w:tblStyle w:val="-20"/>
        <w:tblW w:w="0" w:type="auto"/>
        <w:tblInd w:w="447" w:type="dxa"/>
        <w:tblLayout w:type="fixed"/>
        <w:tblLook w:val="04A0" w:firstRow="1" w:lastRow="0" w:firstColumn="1" w:lastColumn="0" w:noHBand="0" w:noVBand="1"/>
      </w:tblPr>
      <w:tblGrid>
        <w:gridCol w:w="2355"/>
        <w:gridCol w:w="1275"/>
        <w:gridCol w:w="993"/>
        <w:gridCol w:w="1134"/>
        <w:gridCol w:w="850"/>
        <w:gridCol w:w="1134"/>
        <w:gridCol w:w="992"/>
      </w:tblGrid>
      <w:tr w:rsidR="00AE459B" w:rsidRPr="003F398B" w:rsidTr="00D80A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ประเภทอาชีพ</w:t>
            </w:r>
          </w:p>
        </w:tc>
        <w:tc>
          <w:tcPr>
            <w:tcW w:w="1275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ชาย</w:t>
            </w: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993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  <w:tc>
          <w:tcPr>
            <w:tcW w:w="1134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หญิง (คน)</w:t>
            </w:r>
          </w:p>
        </w:tc>
        <w:tc>
          <w:tcPr>
            <w:tcW w:w="850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  <w:tc>
          <w:tcPr>
            <w:tcW w:w="1134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 (คน)</w:t>
            </w:r>
          </w:p>
        </w:tc>
        <w:tc>
          <w:tcPr>
            <w:tcW w:w="992" w:type="dxa"/>
          </w:tcPr>
          <w:p w:rsidR="00AE459B" w:rsidRPr="003F398B" w:rsidRDefault="00AE459B" w:rsidP="003C72C2">
            <w:pPr>
              <w:widowControl w:val="0"/>
              <w:autoSpaceDE w:val="0"/>
              <w:autoSpaceDN w:val="0"/>
              <w:adjustRightInd w:val="0"/>
              <w:spacing w:before="6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883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9.40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347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9.24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18.63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3.63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718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5.22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029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8.85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เกษตร-ทำนา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578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7.54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877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7.33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455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14.87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เกษตร-ทำไร่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886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9.69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682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8.45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568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18.14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เกษตร-ทำสวน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806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2.01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387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1.88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193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3.89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เกษตร-ประมง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0.03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เกษตร-ปศุสัตว์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144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0.04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0.06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พนักงาน-รับราชการ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714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2.27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543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2.22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257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4.50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พนักงาน-รัฐวิสาหกิจ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452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0.13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473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925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0.27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0.34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228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0.36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0.70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302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11.58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777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9.66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079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21.24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ค้าขาย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037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1.78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680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3.15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717</w:t>
            </w:r>
          </w:p>
        </w:tc>
        <w:tc>
          <w:tcPr>
            <w:tcW w:w="992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4.93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689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798</w:t>
            </w:r>
          </w:p>
        </w:tc>
        <w:tc>
          <w:tcPr>
            <w:tcW w:w="992" w:type="dxa"/>
            <w:vAlign w:val="bottom"/>
          </w:tcPr>
          <w:p w:rsidR="0080409E" w:rsidRPr="0047609D" w:rsidRDefault="00A966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1.12</w:t>
            </w:r>
          </w:p>
        </w:tc>
      </w:tr>
      <w:tr w:rsidR="0080409E" w:rsidRPr="003F398B" w:rsidTr="00D80A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vAlign w:val="bottom"/>
          </w:tcPr>
          <w:p w:rsidR="0080409E" w:rsidRDefault="0080409E" w:rsidP="00D50F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อาชีพอื่นๆ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840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1.13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535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1.63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375</w:t>
            </w:r>
          </w:p>
        </w:tc>
        <w:tc>
          <w:tcPr>
            <w:tcW w:w="992" w:type="dxa"/>
            <w:vAlign w:val="bottom"/>
          </w:tcPr>
          <w:p w:rsidR="0080409E" w:rsidRPr="0047609D" w:rsidRDefault="00A966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2.76</w:t>
            </w:r>
          </w:p>
        </w:tc>
      </w:tr>
      <w:tr w:rsidR="0080409E" w:rsidRPr="003F398B" w:rsidTr="00D8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80409E" w:rsidRPr="003F398B" w:rsidRDefault="0080409E" w:rsidP="00D50FE6">
            <w:pPr>
              <w:widowControl w:val="0"/>
              <w:autoSpaceDE w:val="0"/>
              <w:autoSpaceDN w:val="0"/>
              <w:adjustRightInd w:val="0"/>
              <w:spacing w:before="11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275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170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279</w:t>
            </w:r>
          </w:p>
        </w:tc>
        <w:tc>
          <w:tcPr>
            <w:tcW w:w="993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50.18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169</w:t>
            </w:r>
            <w:r w:rsidR="00C709F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054</w:t>
            </w:r>
          </w:p>
        </w:tc>
        <w:tc>
          <w:tcPr>
            <w:tcW w:w="850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49.82</w:t>
            </w:r>
          </w:p>
        </w:tc>
        <w:tc>
          <w:tcPr>
            <w:tcW w:w="1134" w:type="dxa"/>
            <w:vAlign w:val="bottom"/>
          </w:tcPr>
          <w:p w:rsidR="0080409E" w:rsidRPr="0047609D" w:rsidRDefault="004758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339</w:t>
            </w:r>
            <w:r w:rsidR="00A966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333</w:t>
            </w:r>
          </w:p>
        </w:tc>
        <w:tc>
          <w:tcPr>
            <w:tcW w:w="992" w:type="dxa"/>
            <w:vAlign w:val="bottom"/>
          </w:tcPr>
          <w:p w:rsidR="0080409E" w:rsidRPr="0047609D" w:rsidRDefault="00A966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:rsidR="001A1FE3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:rsidR="00AE459B" w:rsidRPr="003F398B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0139305" wp14:editId="49FBF318">
                <wp:simplePos x="0" y="0"/>
                <wp:positionH relativeFrom="column">
                  <wp:posOffset>287655</wp:posOffset>
                </wp:positionH>
                <wp:positionV relativeFrom="paragraph">
                  <wp:posOffset>5715</wp:posOffset>
                </wp:positionV>
                <wp:extent cx="2658110" cy="350520"/>
                <wp:effectExtent l="0" t="0" r="27940" b="11430"/>
                <wp:wrapNone/>
                <wp:docPr id="456" name="ตัดและมนมุมสี่เหลี่ยมผืนผ้าหนึ่งมุ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8110" cy="35052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AE459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8C78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7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การนับถือศาสนา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6" o:spid="_x0000_s1055" style="position:absolute;left:0;text-align:left;margin-left:22.65pt;margin-top:.45pt;width:209.3pt;height:27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5811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" adj="-11796480,,5400" path="m58421,l2599689,r58421,58421l2658110,350520,,350520,,58421c,26156,26156,,5842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58421,0;2599689,0;2658110,58421;2658110,350520;0,350520;0,58421;58421,0" o:connectangles="0,0,0,0,0,0,0" textboxrect="0,0,2658110,350520"/>
                <v:textbox>
                  <w:txbxContent>
                    <w:p w:rsidR="00F471DD" w:rsidRPr="008C7895" w:rsidRDefault="00F471DD" w:rsidP="00AE459B">
                      <w:pPr>
                        <w:rPr>
                          <w:sz w:val="40"/>
                          <w:szCs w:val="40"/>
                          <w:cs/>
                        </w:rPr>
                      </w:pP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๕</w:t>
                      </w:r>
                      <w:r w:rsidRPr="008C78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C78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การนับถือศาสนา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AE459B" w:rsidRPr="003F398B" w:rsidRDefault="00AE459B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AA58B5" w:rsidRDefault="00AE459B" w:rsidP="003C72C2">
      <w:pPr>
        <w:pStyle w:val="af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ในภาพรวม  </w:t>
      </w:r>
      <w:r w:rsidR="00547C9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ประชากรส่วนใหญ่นับถือศาสนาพุทธ จำนวน </w:t>
      </w:r>
      <w:r w:rsidR="001216CF" w:rsidRPr="001216CF">
        <w:rPr>
          <w:rFonts w:ascii="TH SarabunIT๙" w:hAnsi="TH SarabunIT๙" w:cs="TH SarabunIT๙"/>
          <w:color w:val="000000"/>
          <w:sz w:val="32"/>
          <w:szCs w:val="32"/>
          <w:cs/>
        </w:rPr>
        <w:t>332</w:t>
      </w:r>
      <w:r w:rsidR="001216CF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1216CF" w:rsidRPr="001216CF">
        <w:rPr>
          <w:rFonts w:ascii="TH SarabunIT๙" w:hAnsi="TH SarabunIT๙" w:cs="TH SarabunIT๙"/>
          <w:color w:val="000000"/>
          <w:sz w:val="32"/>
          <w:szCs w:val="32"/>
          <w:cs/>
        </w:rPr>
        <w:t>995</w:t>
      </w:r>
      <w:r w:rsidR="001216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47C9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คิดเป็นร้อยละ </w:t>
      </w:r>
      <w:r w:rsidR="001216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98.13</w:t>
      </w:r>
      <w:r w:rsidR="001A32B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47C9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รองลงมานับถือศาสนาคริสต์ จำนวน </w:t>
      </w:r>
      <w:r w:rsidR="001216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6,179</w:t>
      </w:r>
      <w:r w:rsidR="001A32B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47C9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="001A32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A32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คิดเป็น</w:t>
      </w:r>
      <w:r w:rsidR="00547C98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="001216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1.82</w:t>
      </w:r>
    </w:p>
    <w:p w:rsidR="00E3374C" w:rsidRPr="003F398B" w:rsidRDefault="00E3374C" w:rsidP="003C72C2">
      <w:pPr>
        <w:widowControl w:val="0"/>
        <w:tabs>
          <w:tab w:val="center" w:pos="453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F398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ตารางแสดงการนับถือศาสนาในภาพรวม</w:t>
      </w:r>
    </w:p>
    <w:tbl>
      <w:tblPr>
        <w:tblStyle w:val="-5"/>
        <w:tblpPr w:leftFromText="180" w:rightFromText="180" w:vertAnchor="text" w:horzAnchor="margin" w:tblpXSpec="center" w:tblpY="296"/>
        <w:tblW w:w="0" w:type="auto"/>
        <w:tblLook w:val="04A0" w:firstRow="1" w:lastRow="0" w:firstColumn="1" w:lastColumn="0" w:noHBand="0" w:noVBand="1"/>
      </w:tblPr>
      <w:tblGrid>
        <w:gridCol w:w="1417"/>
        <w:gridCol w:w="1134"/>
        <w:gridCol w:w="851"/>
        <w:gridCol w:w="1134"/>
        <w:gridCol w:w="843"/>
        <w:gridCol w:w="1130"/>
        <w:gridCol w:w="987"/>
      </w:tblGrid>
      <w:tr w:rsidR="00E3374C" w:rsidRPr="003F398B" w:rsidTr="00476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ศาสนา</w:t>
            </w:r>
          </w:p>
        </w:tc>
        <w:tc>
          <w:tcPr>
            <w:tcW w:w="1134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ชาย (คน)</w:t>
            </w:r>
          </w:p>
        </w:tc>
        <w:tc>
          <w:tcPr>
            <w:tcW w:w="851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  <w:tc>
          <w:tcPr>
            <w:tcW w:w="1134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หญิง (คน)</w:t>
            </w:r>
          </w:p>
        </w:tc>
        <w:tc>
          <w:tcPr>
            <w:tcW w:w="843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  <w:tc>
          <w:tcPr>
            <w:tcW w:w="1130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 (คน)</w:t>
            </w:r>
          </w:p>
        </w:tc>
        <w:tc>
          <w:tcPr>
            <w:tcW w:w="987" w:type="dxa"/>
          </w:tcPr>
          <w:p w:rsidR="00E3374C" w:rsidRPr="003F398B" w:rsidRDefault="00E3374C" w:rsidP="003C72C2">
            <w:pPr>
              <w:widowControl w:val="0"/>
              <w:autoSpaceDE w:val="0"/>
              <w:autoSpaceDN w:val="0"/>
              <w:adjustRightInd w:val="0"/>
              <w:spacing w:before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%</w:t>
            </w:r>
          </w:p>
        </w:tc>
      </w:tr>
      <w:tr w:rsidR="0047609D" w:rsidRPr="003F398B" w:rsidTr="00476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พุทธ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167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197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49.27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165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798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48.86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332,995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98.13</w:t>
            </w:r>
          </w:p>
        </w:tc>
      </w:tr>
      <w:tr w:rsidR="0047609D" w:rsidRPr="003F398B" w:rsidTr="00476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คริสต์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018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0.89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161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0.93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6,179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1.82</w:t>
            </w:r>
          </w:p>
        </w:tc>
      </w:tr>
      <w:tr w:rsidR="0047609D" w:rsidRPr="003F398B" w:rsidTr="00476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อิสลาม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0.01</w:t>
            </w:r>
          </w:p>
        </w:tc>
      </w:tr>
      <w:tr w:rsidR="0047609D" w:rsidRPr="003F398B" w:rsidTr="00476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proofErr w:type="spellStart"/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ซิกส์</w:t>
            </w:r>
            <w:proofErr w:type="spellEnd"/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47609D" w:rsidRPr="003F398B" w:rsidTr="00476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ฮินดู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47609D" w:rsidRPr="003F398B" w:rsidTr="00476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อื่นๆ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0.02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0.02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126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0.04</w:t>
            </w:r>
          </w:p>
        </w:tc>
      </w:tr>
      <w:tr w:rsidR="0047609D" w:rsidRPr="003F398B" w:rsidTr="00476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:rsidR="0047609D" w:rsidRPr="003F398B" w:rsidRDefault="0047609D" w:rsidP="004045BF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398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170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279</w:t>
            </w:r>
          </w:p>
        </w:tc>
        <w:tc>
          <w:tcPr>
            <w:tcW w:w="851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50.18</w:t>
            </w:r>
          </w:p>
        </w:tc>
        <w:tc>
          <w:tcPr>
            <w:tcW w:w="1134" w:type="dxa"/>
            <w:vAlign w:val="bottom"/>
          </w:tcPr>
          <w:p w:rsidR="0047609D" w:rsidRPr="0047609D" w:rsidRDefault="001216CF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169</w:t>
            </w:r>
            <w:r w:rsidR="00062F8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054</w:t>
            </w:r>
          </w:p>
        </w:tc>
        <w:tc>
          <w:tcPr>
            <w:tcW w:w="843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49.82</w:t>
            </w:r>
          </w:p>
        </w:tc>
        <w:tc>
          <w:tcPr>
            <w:tcW w:w="1130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339,333</w:t>
            </w:r>
          </w:p>
        </w:tc>
        <w:tc>
          <w:tcPr>
            <w:tcW w:w="987" w:type="dxa"/>
            <w:vAlign w:val="bottom"/>
          </w:tcPr>
          <w:p w:rsidR="0047609D" w:rsidRPr="0047609D" w:rsidRDefault="00062F8C" w:rsidP="004760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C4F69" w:rsidRPr="003F398B" w:rsidRDefault="003C4F69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411E2" w:rsidRPr="00062F8C" w:rsidRDefault="002411E2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E3374C" w:rsidRPr="003F398B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568950" wp14:editId="5BDEAA83">
                <wp:simplePos x="0" y="0"/>
                <wp:positionH relativeFrom="column">
                  <wp:posOffset>283845</wp:posOffset>
                </wp:positionH>
                <wp:positionV relativeFrom="paragraph">
                  <wp:posOffset>-1905</wp:posOffset>
                </wp:positionV>
                <wp:extent cx="2295525" cy="419100"/>
                <wp:effectExtent l="0" t="0" r="28575" b="19050"/>
                <wp:wrapNone/>
                <wp:docPr id="455" name="ตัดและมนมุมสี่เหลี่ยมผืนผ้าหนึ่งมุ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41910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BC5DFE" w:rsidRDefault="00F471DD" w:rsidP="00E3374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BC5D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  <w:r w:rsidRPr="00BC5D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รายได้เฉลี่ย</w:t>
                            </w:r>
                            <w:r w:rsidRPr="00BC5DF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ต่อคน/ปี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7" o:spid="_x0000_s1056" style="position:absolute;left:0;text-align:left;margin-left:22.35pt;margin-top:-.15pt;width:180.75pt;height:3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29552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" adj="-11796480,,5400" path="m69851,l2225674,r69851,69851l2295525,419100,,419100,,69851c,31273,31273,,69851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69851,0;2225674,0;2295525,69851;2295525,419100;0,419100;0,69851;69851,0" o:connectangles="0,0,0,0,0,0,0" textboxrect="0,0,2295525,419100"/>
                <v:textbox>
                  <w:txbxContent>
                    <w:p w:rsidR="00F471DD" w:rsidRPr="00BC5DFE" w:rsidRDefault="00F471DD" w:rsidP="00E3374C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BC5D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๖</w:t>
                      </w:r>
                      <w:r w:rsidRPr="00BC5D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รายได้เฉลี่ย</w:t>
                      </w:r>
                      <w:r w:rsidRPr="00BC5DFE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ต่อคน/ปี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E3374C" w:rsidRPr="003F398B" w:rsidRDefault="00E3374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Pr="00A96AAD" w:rsidRDefault="00E3374C" w:rsidP="00A96AAD">
      <w:pPr>
        <w:pStyle w:val="af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ในภาพรวม 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รายได้เฉลี่ยประชากรต่อคนต่อปี อยู่ที่ </w:t>
      </w:r>
      <w:r w:rsidR="00062F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67,337</w:t>
      </w:r>
      <w:r w:rsidR="004045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 อำเภอที่มีรายได้เฉลี่ยต่อคนต่อปีมากที่สุด ได้แก่อำเภอ</w:t>
      </w:r>
      <w:r w:rsidR="00062F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เมืองน่าน</w:t>
      </w:r>
      <w:r w:rsidR="006008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62F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81,820.16</w:t>
      </w:r>
      <w:r w:rsidR="00695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="006008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ส่วนอำเภอที่มีรายได้เฉลี่ยต่อคนต่อปีน้อยที่สุด ได้แก่อำเภอ</w:t>
      </w:r>
      <w:r w:rsidR="00062F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เฉลิมพระเกียรติ</w:t>
      </w:r>
      <w:r w:rsidR="00D84B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95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62F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42,339.09</w:t>
      </w:r>
      <w:r w:rsidR="00695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7B36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</w:p>
    <w:p w:rsidR="00B075C6" w:rsidRPr="00A96AAD" w:rsidRDefault="00894591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8"/>
          <w:szCs w:val="18"/>
        </w:rPr>
      </w:pPr>
      <w:r>
        <w:rPr>
          <w:rFonts w:ascii="TH SarabunIT๙" w:hAnsi="TH SarabunIT๙" w:cs="TH SarabunIT๙"/>
          <w:color w:val="000000" w:themeColor="text1"/>
          <w:sz w:val="18"/>
          <w:szCs w:val="18"/>
        </w:rPr>
        <w:t xml:space="preserve">  </w:t>
      </w:r>
      <w:r w:rsidR="00A96AAD">
        <w:rPr>
          <w:rFonts w:ascii="TH SarabunIT๙" w:hAnsi="TH SarabunIT๙" w:cs="TH SarabunIT๙"/>
          <w:color w:val="000000" w:themeColor="text1"/>
          <w:sz w:val="18"/>
          <w:szCs w:val="18"/>
        </w:rPr>
        <w:t xml:space="preserve"> </w:t>
      </w:r>
      <w:r w:rsidR="00A96AAD">
        <w:rPr>
          <w:rFonts w:ascii="TH SarabunIT๙" w:hAnsi="TH SarabunIT๙" w:cs="TH SarabunIT๙" w:hint="cs"/>
          <w:color w:val="000000" w:themeColor="text1"/>
          <w:sz w:val="18"/>
          <w:szCs w:val="18"/>
          <w:cs/>
        </w:rPr>
        <w:t xml:space="preserve"> </w:t>
      </w:r>
      <w:r w:rsidR="00A96AAD">
        <w:rPr>
          <w:rFonts w:ascii="TH SarabunIT๙" w:hAnsi="TH SarabunIT๙" w:cs="TH SarabunIT๙"/>
          <w:color w:val="000000" w:themeColor="text1"/>
          <w:sz w:val="18"/>
          <w:szCs w:val="18"/>
        </w:rPr>
        <w:t xml:space="preserve"> </w:t>
      </w:r>
    </w:p>
    <w:tbl>
      <w:tblPr>
        <w:tblStyle w:val="-50"/>
        <w:tblpPr w:leftFromText="180" w:rightFromText="180" w:vertAnchor="text" w:horzAnchor="page" w:tblpX="1669" w:tblpY="78"/>
        <w:tblW w:w="7864" w:type="dxa"/>
        <w:tblLayout w:type="fixed"/>
        <w:tblLook w:val="04A0" w:firstRow="1" w:lastRow="0" w:firstColumn="1" w:lastColumn="0" w:noHBand="0" w:noVBand="1"/>
      </w:tblPr>
      <w:tblGrid>
        <w:gridCol w:w="2699"/>
        <w:gridCol w:w="2278"/>
        <w:gridCol w:w="2887"/>
      </w:tblGrid>
      <w:tr w:rsidR="001A56D3" w:rsidRPr="003F398B" w:rsidTr="000E2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A56D3" w:rsidRPr="00062F8C" w:rsidRDefault="001A56D3" w:rsidP="001A56D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062F8C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รายได้เฉลี่ยบุคคลในแยกรายอำเภอ</w:t>
            </w:r>
          </w:p>
        </w:tc>
      </w:tr>
      <w:tr w:rsidR="001A56D3" w:rsidRPr="000E2F6A" w:rsidTr="000E2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D3" w:rsidRPr="00B34D81" w:rsidRDefault="001A56D3" w:rsidP="001A56D3">
            <w:pPr>
              <w:widowControl w:val="0"/>
              <w:autoSpaceDE w:val="0"/>
              <w:autoSpaceDN w:val="0"/>
              <w:adjustRightInd w:val="0"/>
              <w:spacing w:before="15"/>
              <w:contextualSpacing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34D8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D3" w:rsidRPr="00B34D81" w:rsidRDefault="001A56D3" w:rsidP="001A56D3">
            <w:pPr>
              <w:widowControl w:val="0"/>
              <w:autoSpaceDE w:val="0"/>
              <w:autoSpaceDN w:val="0"/>
              <w:adjustRightInd w:val="0"/>
              <w:spacing w:before="1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4D8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D3" w:rsidRPr="00B34D81" w:rsidRDefault="001A56D3" w:rsidP="001A56D3">
            <w:pPr>
              <w:widowControl w:val="0"/>
              <w:autoSpaceDE w:val="0"/>
              <w:autoSpaceDN w:val="0"/>
              <w:adjustRightInd w:val="0"/>
              <w:spacing w:before="15"/>
              <w:ind w:left="-108" w:right="-10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34D8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รายได้เฉลี่ย (บาท/ปี)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๑.อำเภอเมือง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875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81,820.16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แม่จ</w:t>
            </w:r>
            <w:proofErr w:type="spellEnd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ริม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55,727.53</w:t>
            </w:r>
          </w:p>
        </w:tc>
      </w:tr>
      <w:tr w:rsidR="000E2F6A" w:rsidRPr="000E2F6A" w:rsidTr="002C12C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037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57,847.48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นาน้อย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836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68,289.45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606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61,852.34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231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65,523.59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73,731.67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025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55,624.19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074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66549.00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     66,620.61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683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55,151.35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195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46,838.58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สองแคว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735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55,909.85</w:t>
            </w:r>
          </w:p>
        </w:tc>
      </w:tr>
      <w:tr w:rsidR="000E2F6A" w:rsidRPr="000E2F6A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3C5BE6" w:rsidRDefault="000E2F6A" w:rsidP="000E2F6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9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001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F6A" w:rsidRPr="000E2F6A" w:rsidRDefault="007057AC" w:rsidP="000E2F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76,265.03</w:t>
            </w:r>
          </w:p>
        </w:tc>
      </w:tr>
      <w:tr w:rsidR="000E2F6A" w:rsidRPr="000E2F6A" w:rsidTr="002C12C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0E2F6A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C5BE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15.อำเภอเฉลิมพระเกียรติ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244D3F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087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0E2F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     42,339.09</w:t>
            </w:r>
          </w:p>
        </w:tc>
      </w:tr>
    </w:tbl>
    <w:p w:rsidR="00B075C6" w:rsidRPr="000E2F6A" w:rsidRDefault="00B075C6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:rsidR="00B075C6" w:rsidRPr="000E2F6A" w:rsidRDefault="00B075C6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:rsidR="00B075C6" w:rsidRPr="000E2F6A" w:rsidRDefault="00B075C6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:rsidR="00B075C6" w:rsidRPr="000E2F6A" w:rsidRDefault="002D1597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  <w:r w:rsidRPr="000E2F6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 xml:space="preserve">                                                                  </w:t>
      </w: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62F8C" w:rsidRPr="000E2F6A" w:rsidRDefault="00062F8C" w:rsidP="003C72C2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  <w:szCs w:val="28"/>
          <w:lang w:eastAsia="en-US"/>
        </w:rPr>
      </w:pPr>
    </w:p>
    <w:p w:rsidR="000E2F6A" w:rsidRDefault="000E2F6A" w:rsidP="00062F8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-50"/>
        <w:tblpPr w:leftFromText="180" w:rightFromText="180" w:vertAnchor="text" w:horzAnchor="page" w:tblpX="1669" w:tblpY="78"/>
        <w:tblW w:w="7949" w:type="dxa"/>
        <w:tblLayout w:type="fixed"/>
        <w:tblLook w:val="04A0" w:firstRow="1" w:lastRow="0" w:firstColumn="1" w:lastColumn="0" w:noHBand="0" w:noVBand="1"/>
      </w:tblPr>
      <w:tblGrid>
        <w:gridCol w:w="2739"/>
        <w:gridCol w:w="2216"/>
        <w:gridCol w:w="2994"/>
      </w:tblGrid>
      <w:tr w:rsidR="000E2F6A" w:rsidRPr="000E2F6A" w:rsidTr="00273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2F6A" w:rsidRPr="003C5BE6" w:rsidRDefault="000E2F6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 รวม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0E2F6A" w:rsidP="002C12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122,540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2F6A" w:rsidRPr="000E2F6A" w:rsidRDefault="007057AC" w:rsidP="002C12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67,337.00</w:t>
            </w:r>
          </w:p>
        </w:tc>
      </w:tr>
    </w:tbl>
    <w:p w:rsidR="000E2F6A" w:rsidRDefault="000C4DEA" w:rsidP="00062F8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</w:t>
      </w:r>
    </w:p>
    <w:p w:rsidR="001A1FE3" w:rsidRDefault="000E2F6A" w:rsidP="00062F8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="000C4DE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7377E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D0C0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</w:t>
      </w:r>
      <w:r w:rsidR="007F695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ราง</w:t>
      </w:r>
      <w:r w:rsid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เฉลี่ย</w:t>
      </w:r>
      <w:r w:rsidR="007F695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รายจ่าย</w:t>
      </w:r>
      <w:r w:rsidR="001A1FE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ของครัวเรือน  </w:t>
      </w:r>
    </w:p>
    <w:p w:rsidR="000E2F6A" w:rsidRDefault="000E2F6A" w:rsidP="00062F8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-40"/>
        <w:tblW w:w="0" w:type="auto"/>
        <w:tblInd w:w="250" w:type="dxa"/>
        <w:tblLook w:val="04A0" w:firstRow="1" w:lastRow="0" w:firstColumn="1" w:lastColumn="0" w:noHBand="0" w:noVBand="1"/>
      </w:tblPr>
      <w:tblGrid>
        <w:gridCol w:w="2596"/>
        <w:gridCol w:w="1784"/>
        <w:gridCol w:w="1947"/>
        <w:gridCol w:w="2434"/>
      </w:tblGrid>
      <w:tr w:rsidR="00D72B47" w:rsidRPr="00A011AF" w:rsidTr="00B34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shd w:val="clear" w:color="auto" w:fill="D46111" w:themeFill="accent5" w:themeFillShade="BF"/>
          </w:tcPr>
          <w:p w:rsidR="007D1448" w:rsidRPr="00B34D81" w:rsidRDefault="007D1448" w:rsidP="00844F98">
            <w:pPr>
              <w:pStyle w:val="af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B34D81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784" w:type="dxa"/>
            <w:shd w:val="clear" w:color="auto" w:fill="D46111" w:themeFill="accent5" w:themeFillShade="BF"/>
          </w:tcPr>
          <w:p w:rsidR="007D1448" w:rsidRPr="00B34D81" w:rsidRDefault="007D1448" w:rsidP="00844F98">
            <w:pPr>
              <w:pStyle w:val="af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B34D81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947" w:type="dxa"/>
            <w:shd w:val="clear" w:color="auto" w:fill="D46111" w:themeFill="accent5" w:themeFillShade="BF"/>
          </w:tcPr>
          <w:p w:rsidR="007D1448" w:rsidRPr="00B34D81" w:rsidRDefault="007D1448" w:rsidP="00844F98">
            <w:pPr>
              <w:pStyle w:val="af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B34D81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434" w:type="dxa"/>
            <w:shd w:val="clear" w:color="auto" w:fill="D46111" w:themeFill="accent5" w:themeFillShade="BF"/>
          </w:tcPr>
          <w:p w:rsidR="007D1448" w:rsidRPr="00B34D81" w:rsidRDefault="007D1448" w:rsidP="00844F98">
            <w:pPr>
              <w:pStyle w:val="af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B34D81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รายจ่ายบุคคลเฉลี่ย(บาท/ปี)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๑.อำเภอเมือง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875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bottom"/>
          </w:tcPr>
          <w:p w:rsidR="00B34D81" w:rsidRPr="00F236B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54,682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48,742.08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แม่จ</w:t>
            </w:r>
            <w:proofErr w:type="spellEnd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ริม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490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F236B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11,419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33,018.31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037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8,536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39,582.52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นาน้อย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836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22,574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55,431.64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๕.อำเภอ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606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46,256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36,826.36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231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34,316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39,363.97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173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52,473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52,299.69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025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13,033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27,169.29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074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20,109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46,046.26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tcBorders>
              <w:top w:val="single" w:sz="4" w:space="0" w:color="auto"/>
            </w:tcBorders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492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9,919</w:t>
            </w:r>
          </w:p>
        </w:tc>
        <w:tc>
          <w:tcPr>
            <w:tcW w:w="2434" w:type="dxa"/>
            <w:tcBorders>
              <w:top w:val="single" w:sz="4" w:space="0" w:color="auto"/>
            </w:tcBorders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43,573.87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784" w:type="dxa"/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683</w:t>
            </w:r>
          </w:p>
        </w:tc>
        <w:tc>
          <w:tcPr>
            <w:tcW w:w="1947" w:type="dxa"/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11,186</w:t>
            </w:r>
          </w:p>
        </w:tc>
        <w:tc>
          <w:tcPr>
            <w:tcW w:w="2434" w:type="dxa"/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36,534.12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784" w:type="dxa"/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195</w:t>
            </w:r>
          </w:p>
        </w:tc>
        <w:tc>
          <w:tcPr>
            <w:tcW w:w="1947" w:type="dxa"/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12,681</w:t>
            </w:r>
          </w:p>
        </w:tc>
        <w:tc>
          <w:tcPr>
            <w:tcW w:w="2434" w:type="dxa"/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20,884.65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สองแคว</w:t>
            </w:r>
          </w:p>
        </w:tc>
        <w:tc>
          <w:tcPr>
            <w:tcW w:w="1784" w:type="dxa"/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735</w:t>
            </w:r>
          </w:p>
        </w:tc>
        <w:tc>
          <w:tcPr>
            <w:tcW w:w="1947" w:type="dxa"/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8,879</w:t>
            </w:r>
          </w:p>
        </w:tc>
        <w:tc>
          <w:tcPr>
            <w:tcW w:w="2434" w:type="dxa"/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32,853.88</w:t>
            </w:r>
          </w:p>
        </w:tc>
      </w:tr>
      <w:tr w:rsidR="00B34D81" w:rsidRPr="00A011AF" w:rsidTr="002C12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3C5BE6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๑๔.อำเภอ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784" w:type="dxa"/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 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9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001</w:t>
            </w:r>
          </w:p>
        </w:tc>
        <w:tc>
          <w:tcPr>
            <w:tcW w:w="1947" w:type="dxa"/>
            <w:vAlign w:val="bottom"/>
          </w:tcPr>
          <w:p w:rsidR="00B34D81" w:rsidRPr="00D80AFD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26,099</w:t>
            </w:r>
          </w:p>
        </w:tc>
        <w:tc>
          <w:tcPr>
            <w:tcW w:w="2434" w:type="dxa"/>
            <w:vAlign w:val="bottom"/>
          </w:tcPr>
          <w:p w:rsidR="00B34D81" w:rsidRPr="00B34D81" w:rsidRDefault="002C12CA" w:rsidP="00B34D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51,634.56</w:t>
            </w:r>
          </w:p>
        </w:tc>
      </w:tr>
      <w:tr w:rsidR="00B34D81" w:rsidRPr="00A011AF" w:rsidTr="002C1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3C5BE6" w:rsidRDefault="00B34D81" w:rsidP="00B34D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BE6">
              <w:rPr>
                <w:rFonts w:ascii="TH SarabunIT๙" w:hAnsi="TH SarabunIT๙" w:cs="TH SarabunIT๙"/>
                <w:sz w:val="32"/>
                <w:szCs w:val="32"/>
                <w:cs/>
              </w:rPr>
              <w:t>15.อำเภอเฉลิมพระเกียรติ</w:t>
            </w:r>
          </w:p>
        </w:tc>
        <w:tc>
          <w:tcPr>
            <w:tcW w:w="1784" w:type="dxa"/>
          </w:tcPr>
          <w:p w:rsidR="00B34D81" w:rsidRPr="00244D3F" w:rsidRDefault="00B34D81" w:rsidP="00B34D81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2</w:t>
            </w:r>
            <w:r w:rsidRPr="00244D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,</w:t>
            </w:r>
            <w:r w:rsidRPr="00244D3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087</w:t>
            </w:r>
          </w:p>
        </w:tc>
        <w:tc>
          <w:tcPr>
            <w:tcW w:w="1947" w:type="dxa"/>
            <w:vAlign w:val="bottom"/>
          </w:tcPr>
          <w:p w:rsidR="00B34D81" w:rsidRPr="00D80AFD" w:rsidRDefault="00B34D81" w:rsidP="002C1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7,171</w:t>
            </w:r>
          </w:p>
        </w:tc>
        <w:tc>
          <w:tcPr>
            <w:tcW w:w="2434" w:type="dxa"/>
            <w:vAlign w:val="bottom"/>
          </w:tcPr>
          <w:p w:rsidR="00B34D81" w:rsidRPr="00B34D81" w:rsidRDefault="002C12CA" w:rsidP="00B34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27,093.81</w:t>
            </w:r>
          </w:p>
        </w:tc>
      </w:tr>
      <w:tr w:rsidR="00B34D81" w:rsidRPr="00B34D81" w:rsidTr="00B34D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:rsidR="00B34D81" w:rsidRPr="00B34D81" w:rsidRDefault="00B34D81" w:rsidP="002C12CA">
            <w:pPr>
              <w:pStyle w:val="af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34D81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รวมทุกพื้นที่</w:t>
            </w:r>
          </w:p>
        </w:tc>
        <w:tc>
          <w:tcPr>
            <w:tcW w:w="1784" w:type="dxa"/>
          </w:tcPr>
          <w:p w:rsidR="00B34D81" w:rsidRPr="00B34D81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122,540</w:t>
            </w:r>
          </w:p>
        </w:tc>
        <w:tc>
          <w:tcPr>
            <w:tcW w:w="1947" w:type="dxa"/>
          </w:tcPr>
          <w:p w:rsidR="00B34D81" w:rsidRPr="00B34D81" w:rsidRDefault="00B34D81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339,333</w:t>
            </w:r>
          </w:p>
        </w:tc>
        <w:tc>
          <w:tcPr>
            <w:tcW w:w="2434" w:type="dxa"/>
          </w:tcPr>
          <w:p w:rsidR="00B34D81" w:rsidRPr="00B34D81" w:rsidRDefault="002C12CA" w:rsidP="002C12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43,171.83</w:t>
            </w:r>
          </w:p>
        </w:tc>
      </w:tr>
    </w:tbl>
    <w:p w:rsidR="00B34D81" w:rsidRDefault="00B34D81" w:rsidP="001A1FE3">
      <w:pPr>
        <w:pStyle w:val="af3"/>
        <w:spacing w:after="0"/>
        <w:ind w:left="0" w:firstLine="720"/>
        <w:rPr>
          <w:rFonts w:ascii="TH SarabunIT๙" w:hAnsi="TH SarabunIT๙" w:cs="TH SarabunIT๙"/>
          <w:color w:val="auto"/>
          <w:sz w:val="28"/>
          <w:szCs w:val="28"/>
          <w:u w:val="single"/>
        </w:rPr>
      </w:pPr>
    </w:p>
    <w:p w:rsidR="00B34D81" w:rsidRDefault="00B34D81" w:rsidP="001A1FE3">
      <w:pPr>
        <w:pStyle w:val="af3"/>
        <w:spacing w:after="0"/>
        <w:ind w:left="0" w:firstLine="720"/>
        <w:rPr>
          <w:rFonts w:ascii="TH SarabunIT๙" w:hAnsi="TH SarabunIT๙" w:cs="TH SarabunIT๙"/>
          <w:color w:val="auto"/>
          <w:sz w:val="28"/>
          <w:szCs w:val="28"/>
          <w:u w:val="single"/>
        </w:rPr>
      </w:pPr>
    </w:p>
    <w:p w:rsidR="001A1FE3" w:rsidRPr="00883A77" w:rsidRDefault="001A1FE3" w:rsidP="001A1FE3">
      <w:pPr>
        <w:pStyle w:val="af3"/>
        <w:spacing w:after="0"/>
        <w:ind w:left="0" w:firstLine="720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 w:rsidRPr="0063656D">
        <w:rPr>
          <w:rFonts w:ascii="TH SarabunIT๙" w:hAnsi="TH SarabunIT๙" w:cs="TH SarabunIT๙" w:hint="cs"/>
          <w:color w:val="auto"/>
          <w:sz w:val="28"/>
          <w:szCs w:val="28"/>
          <w:u w:val="single"/>
          <w:cs/>
        </w:rPr>
        <w:t>รายจ่ายรายครัวเรือน</w:t>
      </w:r>
      <w:r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 xml:space="preserve"> หมายถึง ต้นทุนการผลิต สินค้าอุปโภค-บริโภค(จำเป็น/ไม่จำเป็น) ชำระหนี้สิน เป็นต้น</w:t>
      </w:r>
    </w:p>
    <w:p w:rsidR="001A1FE3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Default="002C12CA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3836E7F" wp14:editId="6432C192">
            <wp:extent cx="5688000" cy="3060000"/>
            <wp:effectExtent l="0" t="0" r="27305" b="2667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A1FE3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A1FE3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D361A" w:rsidRDefault="003D361A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81A3E" w:rsidRDefault="001A1FE3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83820</wp:posOffset>
                </wp:positionV>
                <wp:extent cx="3267075" cy="457200"/>
                <wp:effectExtent l="0" t="0" r="28575" b="19050"/>
                <wp:wrapNone/>
                <wp:docPr id="454" name="ตัดและมนมุมสี่เหลี่ยมผืนผ้าหนึ่งมุม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7075" cy="45720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Default="00F471DD" w:rsidP="00BC5DFE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BC5D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  <w:r w:rsidRPr="00BC5D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5D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ความสุขมวลรวมของคนในจังหวัด</w:t>
                            </w:r>
                            <w:r w:rsidRPr="002C12C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น่าน</w:t>
                            </w:r>
                          </w:p>
                          <w:p w:rsidR="00F471DD" w:rsidRDefault="00F471DD" w:rsidP="00BC5DFE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471DD" w:rsidRPr="00BC5DFE" w:rsidRDefault="00F471DD" w:rsidP="00BC5DFE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9" o:spid="_x0000_s1057" style="position:absolute;left:0;text-align:left;margin-left:5.1pt;margin-top:6.6pt;width:257.2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26707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" adj="-11796480,,5400" path="m76202,l3190873,r76202,76202l3267075,457200,,457200,,76202c,34117,34117,,76202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76202,0;3190873,0;3267075,76202;3267075,457200;0,457200;0,76202;76202,0" o:connectangles="0,0,0,0,0,0,0" textboxrect="0,0,3267075,457200"/>
                <v:textbox>
                  <w:txbxContent>
                    <w:p w:rsidR="00F471DD" w:rsidRDefault="00F471DD" w:rsidP="00BC5DFE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BC5D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๗</w:t>
                      </w:r>
                      <w:r w:rsidRPr="00BC5D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BC5D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ความสุขมวลรวมของคนในจังหวัด</w:t>
                      </w:r>
                      <w:r w:rsidRPr="002C12CA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น่าน</w:t>
                      </w:r>
                    </w:p>
                    <w:p w:rsidR="00F471DD" w:rsidRDefault="00F471DD" w:rsidP="00BC5DFE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471DD" w:rsidRPr="00BC5DFE" w:rsidRDefault="00F471DD" w:rsidP="00BC5DFE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11E2" w:rsidRDefault="002411E2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C5DFE" w:rsidRPr="003F398B" w:rsidRDefault="00BC5DF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E508D" w:rsidRPr="00B81A3E" w:rsidRDefault="00C8532C" w:rsidP="004F38CC">
      <w:pPr>
        <w:pStyle w:val="af3"/>
        <w:numPr>
          <w:ilvl w:val="0"/>
          <w:numId w:val="6"/>
        </w:num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ความสุขของคน</w:t>
      </w:r>
      <w:r w:rsidR="00C4664B"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ทั้งจังหวัด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</w:t>
      </w:r>
      <w:r w:rsidR="005622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E3F8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๘.</w:t>
      </w:r>
      <w:r w:rsidR="002C12CA">
        <w:rPr>
          <w:rFonts w:ascii="TH SarabunIT๙" w:hAnsi="TH SarabunIT๙" w:cs="TH SarabunIT๙"/>
          <w:color w:val="000000" w:themeColor="text1"/>
          <w:sz w:val="32"/>
          <w:szCs w:val="32"/>
        </w:rPr>
        <w:t>14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(คะแนนเต็ม </w:t>
      </w:r>
      <w:r w:rsidR="00224E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อำเภอที่มีระดับความสุขเฉลี่ยมากที่สุด ได้แก่อำเภอ</w:t>
      </w:r>
      <w:r w:rsidR="002C12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ภูเพียง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อยู่ในระดับ </w:t>
      </w:r>
      <w:r w:rsidR="002C12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8.59 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อำเภอที่มีระดับความสุขเฉลี่ยน้อยที่สุด ได้แก่อำเภอ</w:t>
      </w:r>
      <w:r w:rsidR="002C12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สองแคว</w:t>
      </w:r>
      <w:r w:rsidRPr="003F39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อยู่ในระดับ </w:t>
      </w:r>
      <w:r w:rsidR="000E3F8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</w:t>
      </w:r>
      <w:r w:rsidR="00BA4F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2C12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0E3F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</w:t>
      </w:r>
    </w:p>
    <w:tbl>
      <w:tblPr>
        <w:tblStyle w:val="-40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0"/>
        <w:gridCol w:w="1802"/>
      </w:tblGrid>
      <w:tr w:rsidR="004F38CC" w:rsidRPr="000E3F8B" w:rsidTr="00273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vAlign w:val="center"/>
          </w:tcPr>
          <w:p w:rsidR="004F38CC" w:rsidRPr="000E3F8B" w:rsidRDefault="004F38CC" w:rsidP="000E3F8B">
            <w:pPr>
              <w:widowControl w:val="0"/>
              <w:autoSpaceDE w:val="0"/>
              <w:autoSpaceDN w:val="0"/>
              <w:adjustRightInd w:val="0"/>
              <w:spacing w:before="53"/>
              <w:contextualSpacing/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28"/>
                <w:cs/>
              </w:rPr>
            </w:pPr>
            <w:r w:rsidRPr="000E3F8B">
              <w:rPr>
                <w:rFonts w:ascii="TH SarabunPSK" w:hAnsi="TH SarabunPSK" w:cs="TH SarabunPSK"/>
                <w:color w:val="000000"/>
                <w:sz w:val="28"/>
                <w:cs/>
              </w:rPr>
              <w:t>พื้นที่</w:t>
            </w:r>
          </w:p>
        </w:tc>
        <w:tc>
          <w:tcPr>
            <w:tcW w:w="1802" w:type="dxa"/>
            <w:shd w:val="clear" w:color="auto" w:fill="92D050"/>
          </w:tcPr>
          <w:p w:rsidR="004F38CC" w:rsidRPr="000E3F8B" w:rsidRDefault="004F38CC" w:rsidP="000A67E1">
            <w:pPr>
              <w:widowControl w:val="0"/>
              <w:autoSpaceDE w:val="0"/>
              <w:autoSpaceDN w:val="0"/>
              <w:adjustRightInd w:val="0"/>
              <w:spacing w:before="53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E3F8B">
              <w:rPr>
                <w:rFonts w:ascii="TH SarabunPSK" w:hAnsi="TH SarabunPSK" w:cs="TH SarabunPSK"/>
                <w:color w:val="000000"/>
                <w:sz w:val="28"/>
                <w:cs/>
              </w:rPr>
              <w:t>ระดับความสุขเฉลี่ยของคนในครัวเรือน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อำเภอเมือง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AE14EF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8.12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แม่จ</w:t>
            </w:r>
            <w:proofErr w:type="spellEnd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ริม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8.42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8.52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นาน้อย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7.60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proofErr w:type="spellStart"/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7.98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8.21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8.31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8.03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8.24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8.21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8.00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7.98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สองแคว</w:t>
            </w:r>
          </w:p>
        </w:tc>
        <w:tc>
          <w:tcPr>
            <w:tcW w:w="1802" w:type="dxa"/>
            <w:shd w:val="clear" w:color="auto" w:fill="auto"/>
            <w:vAlign w:val="bottom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7.41</w:t>
            </w:r>
          </w:p>
        </w:tc>
      </w:tr>
      <w:tr w:rsidR="002C12CA" w:rsidRPr="000E3F8B" w:rsidTr="00F04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C12CA" w:rsidRPr="003C5BE6" w:rsidRDefault="002C12CA" w:rsidP="002C12CA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5B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  <w:r w:rsidRPr="003C5B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C12CA" w:rsidRPr="00BA4F5E" w:rsidRDefault="00745AF5" w:rsidP="000E3F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8.59</w:t>
            </w:r>
          </w:p>
        </w:tc>
      </w:tr>
      <w:tr w:rsidR="002C12CA" w:rsidRPr="000E3F8B" w:rsidTr="00F04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  <w:shd w:val="clear" w:color="auto" w:fill="auto"/>
          </w:tcPr>
          <w:p w:rsidR="002C12CA" w:rsidRPr="0027377E" w:rsidRDefault="002C12CA" w:rsidP="002C12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377E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อำเภอเฉลิมพระเกียรติ</w:t>
            </w:r>
          </w:p>
        </w:tc>
        <w:tc>
          <w:tcPr>
            <w:tcW w:w="1802" w:type="dxa"/>
            <w:shd w:val="clear" w:color="auto" w:fill="auto"/>
          </w:tcPr>
          <w:p w:rsidR="002C12CA" w:rsidRPr="00BA4F5E" w:rsidRDefault="00745AF5" w:rsidP="000E3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8.02</w:t>
            </w:r>
          </w:p>
        </w:tc>
      </w:tr>
      <w:tr w:rsidR="0027377E" w:rsidRPr="00BA4F5E" w:rsidTr="00745A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:rsidR="0027377E" w:rsidRPr="003C5BE6" w:rsidRDefault="0027377E" w:rsidP="00745AF5">
            <w:pPr>
              <w:widowControl w:val="0"/>
              <w:autoSpaceDE w:val="0"/>
              <w:autoSpaceDN w:val="0"/>
              <w:adjustRightInd w:val="0"/>
              <w:spacing w:before="25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รวม</w:t>
            </w:r>
          </w:p>
        </w:tc>
        <w:tc>
          <w:tcPr>
            <w:tcW w:w="1802" w:type="dxa"/>
            <w:shd w:val="clear" w:color="auto" w:fill="92D050"/>
            <w:vAlign w:val="bottom"/>
          </w:tcPr>
          <w:p w:rsidR="0027377E" w:rsidRPr="00BA4F5E" w:rsidRDefault="00745AF5" w:rsidP="00745A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8.14</w:t>
            </w:r>
          </w:p>
        </w:tc>
      </w:tr>
    </w:tbl>
    <w:p w:rsidR="00B075C6" w:rsidRPr="0027377E" w:rsidRDefault="007916E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noProof/>
          <w:lang w:eastAsia="en-US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120650</wp:posOffset>
            </wp:positionV>
            <wp:extent cx="3240000" cy="4032000"/>
            <wp:effectExtent l="0" t="0" r="17780" b="26035"/>
            <wp:wrapTight wrapText="bothSides">
              <wp:wrapPolygon edited="0">
                <wp:start x="0" y="0"/>
                <wp:lineTo x="0" y="21637"/>
                <wp:lineTo x="21592" y="21637"/>
                <wp:lineTo x="21592" y="0"/>
                <wp:lineTo x="0" y="0"/>
              </wp:wrapPolygon>
            </wp:wrapTight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8B" w:rsidRPr="007A12FB">
        <w:rPr>
          <w:rFonts w:ascii="TH SarabunIT๙" w:hAnsi="TH SarabunIT๙" w:cs="TH SarabunIT๙"/>
          <w:color w:val="000000" w:themeColor="text1"/>
          <w:sz w:val="32"/>
          <w:szCs w:val="32"/>
        </w:rPr>
        <w:br w:type="textWrapping" w:clear="all"/>
      </w:r>
    </w:p>
    <w:p w:rsidR="008E575B" w:rsidRDefault="004659E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3C0FEBE" wp14:editId="3DF978B8">
                <wp:simplePos x="0" y="0"/>
                <wp:positionH relativeFrom="column">
                  <wp:posOffset>-100330</wp:posOffset>
                </wp:positionH>
                <wp:positionV relativeFrom="paragraph">
                  <wp:posOffset>171450</wp:posOffset>
                </wp:positionV>
                <wp:extent cx="2324100" cy="400050"/>
                <wp:effectExtent l="0" t="0" r="19050" b="19050"/>
                <wp:wrapNone/>
                <wp:docPr id="251" name="ตัดและมนมุมสี่เหลี่ยมผืนผ้าหนึ่งมุ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40005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27247A" w:rsidRDefault="00F471DD" w:rsidP="004659EC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2724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2724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2724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  <w:r w:rsidRPr="002724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คุณภาพชีวิตระดับจังหวัด</w:t>
                            </w:r>
                            <w:r w:rsidRPr="0027247A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และมนมุมสี่เหลี่ยมผืนผ้าหนึ่งมุม 12" o:spid="_x0000_s1058" style="position:absolute;left:0;text-align:left;margin-left:-7.9pt;margin-top:13.5pt;width:183pt;height:31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" adj="-11796480,,5400" path="m66676,l2257424,r66676,66676l2324100,400050,,400050,,66676c,29852,29852,,66676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66676,0;2257424,0;2324100,66676;2324100,400050;0,400050;0,66676;66676,0" o:connectangles="0,0,0,0,0,0,0" textboxrect="0,0,2324100,400050"/>
                <v:textbox>
                  <w:txbxContent>
                    <w:p w:rsidR="00F471DD" w:rsidRPr="0027247A" w:rsidRDefault="00F471DD" w:rsidP="004659EC">
                      <w:pPr>
                        <w:rPr>
                          <w:sz w:val="40"/>
                          <w:szCs w:val="40"/>
                          <w:cs/>
                        </w:rPr>
                      </w:pPr>
                      <w:r w:rsidRPr="002724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27247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2724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๘</w:t>
                      </w:r>
                      <w:r w:rsidRPr="0027247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คุณภาพชีวิตระดับจังหวัด</w:t>
                      </w:r>
                      <w:r w:rsidRPr="0027247A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659EC" w:rsidRDefault="004659E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EC" w:rsidRDefault="004659E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EC" w:rsidRDefault="004659EC" w:rsidP="004659E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คุณภาพชีวิตของ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คน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จังหวัด</w:t>
      </w:r>
      <w:r w:rsidR="007916EC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น่าน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ปี 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๒๕๖</w:t>
      </w:r>
      <w:r w:rsidR="0037574A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ผลการจัดเก็บข้อมูล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.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ในภาพรวมทั้งเขตเมืองและ</w:t>
      </w:r>
      <w:r w:rsidR="00C1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เขตชนบท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proofErr w:type="spellStart"/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916EC">
        <w:rPr>
          <w:rFonts w:ascii="TH SarabunIT๙" w:hAnsi="TH SarabunIT๙" w:cs="TH SarabunIT๙" w:hint="cs"/>
          <w:color w:val="auto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proofErr w:type="spellStart"/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อําเภอ</w:t>
      </w:r>
      <w:proofErr w:type="spellEnd"/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916E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112,540 </w:t>
      </w:r>
      <w:r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 xml:space="preserve"> ครัวเรือน ประชากร</w:t>
      </w:r>
      <w:r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 xml:space="preserve">ทั้งหมด จำนวน </w:t>
      </w:r>
      <w:r w:rsidR="007916EC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>339,333</w:t>
      </w:r>
      <w:r w:rsidRPr="003F398B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 xml:space="preserve"> คน แยกเป็นเพศชาย</w:t>
      </w:r>
      <w:r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 xml:space="preserve">         </w:t>
      </w:r>
      <w:r w:rsidR="007916EC">
        <w:rPr>
          <w:rFonts w:ascii="TH SarabunIT๙" w:hAnsi="TH SarabunIT๙" w:cs="TH SarabunIT๙" w:hint="cs"/>
          <w:color w:val="auto"/>
          <w:spacing w:val="-2"/>
          <w:sz w:val="32"/>
          <w:szCs w:val="32"/>
          <w:cs/>
        </w:rPr>
        <w:t>170,279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เพศหญิง </w:t>
      </w:r>
      <w:r w:rsidR="007916EC">
        <w:rPr>
          <w:rFonts w:ascii="TH SarabunIT๙" w:hAnsi="TH SarabunIT๙" w:cs="TH SarabunIT๙" w:hint="cs"/>
          <w:color w:val="auto"/>
          <w:sz w:val="32"/>
          <w:szCs w:val="32"/>
          <w:cs/>
        </w:rPr>
        <w:t>169,054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ครัวเรือนที่ตกเกณฑ์รายได้เฉลี่ยต่ำกว่า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๓๘,๐๐๐</w:t>
      </w:r>
      <w:r w:rsidRPr="003F398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/คน/ปี จำนวน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7916EC">
        <w:rPr>
          <w:rFonts w:ascii="TH SarabunIT๙" w:hAnsi="TH SarabunIT๙" w:cs="TH SarabunIT๙" w:hint="cs"/>
          <w:color w:val="auto"/>
          <w:sz w:val="32"/>
          <w:szCs w:val="32"/>
          <w:cs/>
        </w:rPr>
        <w:t>1,229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ครัวเรือน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มีรายได้เฉลี่ย 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>67,337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/คน/ปี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มีตัวชี้วัดที่ไม่ผ่านเกณฑ์มากที่สุด ๓ อันดับแรก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:rsidR="00BA4F5E" w:rsidRDefault="004659EC" w:rsidP="00BA4F5E">
      <w:pPr>
        <w:tabs>
          <w:tab w:val="left" w:pos="993"/>
        </w:tabs>
        <w:spacing w:after="0" w:line="240" w:lineRule="auto"/>
        <w:ind w:left="1843" w:hanging="1843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๑ </w:t>
      </w:r>
      <w:r w:rsidR="00717EC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717EC0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>๔</w:t>
      </w:r>
      <w:r w:rsidR="00717EC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717EC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717EC0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55,889</w:t>
      </w:r>
      <w:r w:rsidR="00717EC0" w:rsidRPr="007A12F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17EC0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717EC0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16.47</w:t>
      </w:r>
    </w:p>
    <w:p w:rsidR="00C16CFF" w:rsidRDefault="00717EC0" w:rsidP="00717EC0">
      <w:pPr>
        <w:tabs>
          <w:tab w:val="left" w:pos="993"/>
        </w:tabs>
        <w:spacing w:after="0" w:line="240" w:lineRule="auto"/>
        <w:ind w:left="1843" w:hanging="1843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</w:t>
      </w:r>
      <w:r w:rsidR="004659EC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4659E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4659EC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4659E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659E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23</w:t>
      </w:r>
      <w:r w:rsidR="00BA4F5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BA4F5E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ครัวเรือนมีการเก็บออมเงิน</w:t>
      </w:r>
      <w:r w:rsidR="00BA4F5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A4F5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18,439</w:t>
      </w:r>
      <w:r w:rsidR="007A12FB" w:rsidRPr="007A12F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A4F5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ครัวเรือน </w:t>
      </w:r>
    </w:p>
    <w:p w:rsidR="004659EC" w:rsidRDefault="00C16CFF" w:rsidP="00BA4F5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    </w:t>
      </w:r>
      <w:r w:rsidR="00BA4F5E">
        <w:rPr>
          <w:rFonts w:ascii="TH SarabunIT๙" w:hAnsi="TH SarabunIT๙" w:cs="TH SarabunIT๙" w:hint="cs"/>
          <w:color w:val="auto"/>
          <w:sz w:val="32"/>
          <w:szCs w:val="32"/>
          <w:cs/>
        </w:rPr>
        <w:t>คิดเป็น</w:t>
      </w:r>
      <w:r w:rsidR="00BA4F5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717EC0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16.38</w:t>
      </w:r>
    </w:p>
    <w:p w:rsidR="00126409" w:rsidRPr="007A12FB" w:rsidRDefault="004659EC" w:rsidP="00126409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๓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37574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>คนอายุ 60ปีขึ้นไป มีอาชีพและรายได้</w:t>
      </w:r>
      <w:r w:rsidR="0012640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2640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717EC0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9,303</w:t>
      </w:r>
      <w:r w:rsidR="007A12FB" w:rsidRPr="007A12F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26409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คน คิดเป็นร้อยละ</w:t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br/>
      </w:r>
      <w:r w:rsidR="00717EC0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   </w:t>
      </w:r>
      <w:r w:rsidR="0012640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717EC0">
        <w:rPr>
          <w:rFonts w:ascii="TH SarabunIT๙" w:eastAsia="THSarabunPSK" w:hAnsi="TH SarabunIT๙" w:cs="TH SarabunIT๙" w:hint="cs"/>
          <w:color w:val="auto"/>
          <w:sz w:val="32"/>
          <w:szCs w:val="32"/>
          <w:cs/>
        </w:rPr>
        <w:t>11.89</w:t>
      </w:r>
    </w:p>
    <w:p w:rsidR="003D6CBC" w:rsidRDefault="003D6CB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BECEF7" wp14:editId="23169E5E">
                <wp:simplePos x="0" y="0"/>
                <wp:positionH relativeFrom="column">
                  <wp:posOffset>-5714</wp:posOffset>
                </wp:positionH>
                <wp:positionV relativeFrom="paragraph">
                  <wp:posOffset>64770</wp:posOffset>
                </wp:positionV>
                <wp:extent cx="2324100" cy="400050"/>
                <wp:effectExtent l="0" t="0" r="19050" b="19050"/>
                <wp:wrapNone/>
                <wp:docPr id="453" name="ตัดและมนมุมสี่เหลี่ยมผืนผ้าหนึ่งมุ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400050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27247A" w:rsidRDefault="00F471DD" w:rsidP="00C2442F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2724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2724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  <w:r w:rsidRPr="002724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คุณภาพชีวิตระดับอำเภอ</w:t>
                            </w:r>
                            <w:r w:rsidRPr="0027247A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style="position:absolute;left:0;text-align:left;margin-left:-.45pt;margin-top:5.1pt;width:183pt;height:3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" adj="-11796480,,5400" path="m66676,l2257424,r66676,66676l2324100,400050,,400050,,66676c,29852,29852,,66676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66676,0;2257424,0;2324100,66676;2324100,400050;0,400050;0,66676;66676,0" o:connectangles="0,0,0,0,0,0,0" textboxrect="0,0,2324100,400050"/>
                <v:textbox>
                  <w:txbxContent>
                    <w:p w:rsidR="00F471DD" w:rsidRPr="0027247A" w:rsidRDefault="00F471DD" w:rsidP="00C2442F">
                      <w:pPr>
                        <w:rPr>
                          <w:sz w:val="40"/>
                          <w:szCs w:val="40"/>
                          <w:cs/>
                        </w:rPr>
                      </w:pPr>
                      <w:r w:rsidRPr="0027247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๒</w:t>
                      </w:r>
                      <w:r w:rsidRPr="0027247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๙</w:t>
                      </w:r>
                      <w:r w:rsidRPr="0027247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คุณภาพชีวิตระดับอำเภอ</w:t>
                      </w:r>
                      <w:r w:rsidRPr="0027247A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C5DFE" w:rsidRDefault="00BC5DF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EC" w:rsidRDefault="004659EC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C5DFE" w:rsidRDefault="00BC5DF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พบว่าประชาชนในจังหวัด</w:t>
      </w:r>
      <w:r w:rsidR="007174C9">
        <w:rPr>
          <w:rFonts w:ascii="TH SarabunIT๙" w:hAnsi="TH SarabunIT๙" w:cs="TH SarabunIT๙" w:hint="cs"/>
          <w:color w:val="auto"/>
          <w:sz w:val="32"/>
          <w:szCs w:val="32"/>
          <w:cs/>
        </w:rPr>
        <w:t>น่าน</w:t>
      </w:r>
      <w:r w:rsidR="00E266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แยกเป็นรายอำเภอมีตัวชี้วัดที่ไม่ผ่านเกณฑ์มากที่สุด ๓ อันดับแรกของแต่ละอำเภอ ดังนี้</w:t>
      </w:r>
    </w:p>
    <w:p w:rsidR="002B6241" w:rsidRPr="00CB2410" w:rsidRDefault="00E266AB" w:rsidP="00CB2410">
      <w:pPr>
        <w:pStyle w:val="af3"/>
        <w:numPr>
          <w:ilvl w:val="0"/>
          <w:numId w:val="25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eastAsiaTheme="majorEastAsia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E81B2B3" wp14:editId="50B1815A">
                <wp:simplePos x="0" y="0"/>
                <wp:positionH relativeFrom="column">
                  <wp:posOffset>604305</wp:posOffset>
                </wp:positionH>
                <wp:positionV relativeFrom="paragraph">
                  <wp:posOffset>635</wp:posOffset>
                </wp:positionV>
                <wp:extent cx="1438275" cy="257175"/>
                <wp:effectExtent l="0" t="0" r="28575" b="28575"/>
                <wp:wrapNone/>
                <wp:docPr id="254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style="position:absolute;left:0;text-align:left;margin-left:47.6pt;margin-top:.05pt;width:113.25pt;height:20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24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อำเภอเมือง</w:t>
      </w:r>
      <w:r w:rsidR="007174C9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น่าน</w:t>
      </w:r>
      <w:r w:rsidR="002B6241" w:rsidRPr="002B6241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     </w:t>
      </w:r>
    </w:p>
    <w:p w:rsidR="00825F36" w:rsidRDefault="00E266AB" w:rsidP="00825F3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1D4E2C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25F3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825F36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ครัวเรือนมีการเก็บออมเงิน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4,088</w:t>
      </w:r>
      <w:r w:rsidR="00825F36" w:rsidRPr="00475F1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ครัวเรือน คิดเป็น </w:t>
      </w:r>
    </w:p>
    <w:p w:rsidR="00825F36" w:rsidRPr="003F398B" w:rsidRDefault="00825F36" w:rsidP="00825F3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21.66</w:t>
      </w:r>
    </w:p>
    <w:p w:rsidR="007410D1" w:rsidRDefault="00E266AB" w:rsidP="00825F3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D4E2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๒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381B8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24</w:t>
      </w:r>
      <w:r w:rsidR="007410D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7410D1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คนในครัวเรือนไม่ดื่มสุรา</w:t>
      </w:r>
      <w:r w:rsidR="007410D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410D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7,311</w:t>
      </w:r>
      <w:r w:rsidR="007410D1" w:rsidRPr="00475F1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410D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ครัวเรือน คิดเป็น </w:t>
      </w:r>
    </w:p>
    <w:p w:rsidR="007410D1" w:rsidRPr="003F398B" w:rsidRDefault="007410D1" w:rsidP="007410D1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13.37</w:t>
      </w:r>
    </w:p>
    <w:p w:rsidR="007410D1" w:rsidRDefault="00E266AB" w:rsidP="007410D1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1D4E2C">
        <w:rPr>
          <w:rFonts w:ascii="TH SarabunIT๙" w:hAnsi="TH SarabunIT๙" w:cs="TH SarabunIT๙" w:hint="cs"/>
          <w:color w:val="auto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7410D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คนอายุ 60ปีขึ้นไป มีอาชีพและรายได้ </w:t>
      </w:r>
      <w:r w:rsidR="007410D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410D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sz w:val="32"/>
          <w:szCs w:val="32"/>
          <w:cs/>
        </w:rPr>
        <w:t>1,570</w:t>
      </w:r>
      <w:r w:rsidR="007410D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</w:p>
    <w:p w:rsidR="002B6241" w:rsidRDefault="007410D1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="00C16CF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11.69</w:t>
      </w:r>
      <w:r w:rsidR="001D4E2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E266AB" w:rsidRPr="002B6241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F176D53" wp14:editId="70CA0A1A">
                <wp:simplePos x="0" y="0"/>
                <wp:positionH relativeFrom="column">
                  <wp:posOffset>606425</wp:posOffset>
                </wp:positionH>
                <wp:positionV relativeFrom="paragraph">
                  <wp:posOffset>92075</wp:posOffset>
                </wp:positionV>
                <wp:extent cx="1371600" cy="257175"/>
                <wp:effectExtent l="0" t="0" r="19050" b="28575"/>
                <wp:wrapNone/>
                <wp:docPr id="479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style="position:absolute;left:0;text-align:left;margin-left:47.75pt;margin-top:7.25pt;width:108pt;height:20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37160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" adj="-11796480,,5400" path="m42863,l1328737,r42863,42863l1371600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28737,0;1371600,42863;1371600,257175;0,257175;0,42863;42863,0" o:connectangles="0,0,0,0,0,0,0" textboxrect="0,0,1371600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E2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</w:t>
      </w:r>
    </w:p>
    <w:p w:rsidR="00E266AB" w:rsidRPr="00E266AB" w:rsidRDefault="00E266AB" w:rsidP="00E266A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๒)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proofErr w:type="spellStart"/>
      <w:r w:rsidR="00825F3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แม่จ</w:t>
      </w:r>
      <w:proofErr w:type="spellEnd"/>
      <w:r w:rsidR="00825F3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ริม</w:t>
      </w:r>
    </w:p>
    <w:p w:rsidR="00381B86" w:rsidRPr="003F6F1A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</w:t>
      </w:r>
      <w:r w:rsidR="00503B0E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3F6F1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3F6F1A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คนในครัวเรือนไม่ดื่มสุรา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>1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,658 </w:t>
      </w:r>
      <w:r w:rsidR="00503B0E" w:rsidRPr="00475F1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>ครัวเรือน คิดเป็น</w:t>
      </w:r>
    </w:p>
    <w:p w:rsidR="00E266AB" w:rsidRPr="003F398B" w:rsidRDefault="00381B86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</w:t>
      </w:r>
      <w:r w:rsidR="00E266A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825F36">
        <w:rPr>
          <w:rFonts w:ascii="TH SarabunIT๙" w:hAnsi="TH SarabunIT๙" w:cs="TH SarabunIT๙" w:hint="cs"/>
          <w:sz w:val="32"/>
          <w:szCs w:val="32"/>
          <w:cs/>
        </w:rPr>
        <w:t>14.52</w:t>
      </w:r>
    </w:p>
    <w:p w:rsidR="00503B0E" w:rsidRDefault="00E266AB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503B0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๒ </w:t>
      </w:r>
      <w:r w:rsidR="00825F3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คนอายุ 60ปีขึ้นไป มีอาชีพและรายได้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237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  <w:r w:rsidR="00503B0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503B0E" w:rsidRPr="003F398B" w:rsidRDefault="00503B0E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 คิดเป็น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10.56</w:t>
      </w:r>
    </w:p>
    <w:p w:rsidR="00503B0E" w:rsidRDefault="00E266AB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>3</w:t>
      </w:r>
      <w:r w:rsidR="00503B0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๑๖ </w:t>
      </w:r>
      <w:r w:rsidR="00825F36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เด็กอายุ ๖ – ๑๔ ปี ได้ร</w:t>
      </w:r>
      <w:r w:rsidR="00825F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825F36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บการศึกษาภาคบังคับ ๙ ปี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>127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</w:p>
    <w:p w:rsidR="00E266AB" w:rsidRDefault="00503B0E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>9.75</w:t>
      </w:r>
    </w:p>
    <w:p w:rsidR="00CB2410" w:rsidRPr="00CB2410" w:rsidRDefault="00CB2410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F4CF05" wp14:editId="5DB6C370">
                <wp:simplePos x="0" y="0"/>
                <wp:positionH relativeFrom="column">
                  <wp:posOffset>609600</wp:posOffset>
                </wp:positionH>
                <wp:positionV relativeFrom="paragraph">
                  <wp:posOffset>83820</wp:posOffset>
                </wp:positionV>
                <wp:extent cx="1438275" cy="257175"/>
                <wp:effectExtent l="0" t="0" r="28575" b="28575"/>
                <wp:wrapNone/>
                <wp:docPr id="32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style="position:absolute;left:0;text-align:left;margin-left:48pt;margin-top:6.6pt;width:113.25pt;height:2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E266AB" w:rsidP="00E266AB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 ๓)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825F3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บ้านหลวง</w:t>
      </w:r>
    </w:p>
    <w:p w:rsidR="00381B86" w:rsidRDefault="00E266AB" w:rsidP="00381B86">
      <w:pPr>
        <w:tabs>
          <w:tab w:val="left" w:pos="993"/>
        </w:tabs>
        <w:spacing w:after="0" w:line="240" w:lineRule="auto"/>
        <w:ind w:left="1843" w:hanging="1843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๒๔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คนในครัวเรือนไม่ดื่มสุรา</w:t>
      </w:r>
      <w:r w:rsidR="00825F3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F6F1A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1,960</w:t>
      </w:r>
      <w:r w:rsidR="003F6F1A" w:rsidRPr="00F323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3F6F1A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381B86" w:rsidRDefault="00381B86" w:rsidP="00381B86">
      <w:pPr>
        <w:tabs>
          <w:tab w:val="left" w:pos="993"/>
        </w:tabs>
        <w:spacing w:after="0" w:line="240" w:lineRule="auto"/>
        <w:ind w:left="1843" w:hanging="1843"/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</w:t>
      </w:r>
      <w:r w:rsidR="0012640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22.96</w:t>
      </w:r>
    </w:p>
    <w:p w:rsidR="00503B0E" w:rsidRDefault="00E266AB" w:rsidP="00503B0E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F6F1A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25F3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ไม่ผ่านเกณฑ์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215</w:t>
      </w:r>
      <w:r w:rsidR="00F3238B">
        <w:t xml:space="preserve"> </w:t>
      </w:r>
      <w:r w:rsidR="00503B0E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</w:p>
    <w:p w:rsidR="00E266AB" w:rsidRPr="003F398B" w:rsidRDefault="00503B0E" w:rsidP="00503B0E">
      <w:pPr>
        <w:tabs>
          <w:tab w:val="left" w:pos="993"/>
        </w:tabs>
        <w:spacing w:after="0" w:line="240" w:lineRule="auto"/>
        <w:ind w:left="1843" w:hanging="1843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</w:t>
      </w:r>
      <w:r w:rsidR="00F323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12.09</w:t>
      </w:r>
    </w:p>
    <w:p w:rsidR="005D75ED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3F6F1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25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25F3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คนในครัวเรือนไม่สูบบุหรี่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980 </w:t>
      </w:r>
      <w:r w:rsidR="00F3238B" w:rsidRPr="00F3238B">
        <w:rPr>
          <w:color w:val="auto"/>
        </w:rPr>
        <w:t xml:space="preserve"> </w:t>
      </w:r>
      <w:r w:rsidR="00F3238B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คิดเป็นร้อยละ </w:t>
      </w:r>
      <w:r w:rsidR="00825F36">
        <w:rPr>
          <w:rFonts w:ascii="TH SarabunIT๙" w:hAnsi="TH SarabunIT๙" w:cs="TH SarabunIT๙" w:hint="cs"/>
          <w:color w:val="auto"/>
          <w:sz w:val="32"/>
          <w:szCs w:val="32"/>
          <w:cs/>
        </w:rPr>
        <w:t>11.48</w:t>
      </w:r>
    </w:p>
    <w:p w:rsidR="00CB2410" w:rsidRPr="00CB2410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rPr>
          <w:rFonts w:ascii="TH SarabunIT๙" w:hAnsi="TH SarabunIT๙" w:cs="TH SarabunIT๙"/>
          <w:color w:val="auto"/>
          <w:sz w:val="18"/>
          <w:szCs w:val="1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41046E1" wp14:editId="0F7C068D">
                <wp:simplePos x="0" y="0"/>
                <wp:positionH relativeFrom="column">
                  <wp:posOffset>609600</wp:posOffset>
                </wp:positionH>
                <wp:positionV relativeFrom="paragraph">
                  <wp:posOffset>107950</wp:posOffset>
                </wp:positionV>
                <wp:extent cx="1438275" cy="257175"/>
                <wp:effectExtent l="0" t="0" r="28575" b="28575"/>
                <wp:wrapNone/>
                <wp:docPr id="33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style="position:absolute;margin-left:48pt;margin-top:8.5pt;width:113.25pt;height:2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E266AB" w:rsidP="00E266AB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 ๔)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825F3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นาน้อย</w:t>
      </w:r>
    </w:p>
    <w:p w:rsidR="00F3238B" w:rsidRPr="00381B86" w:rsidRDefault="00E266AB" w:rsidP="00B970F8">
      <w:pPr>
        <w:tabs>
          <w:tab w:val="left" w:pos="99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5D75ED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="00F323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ครัวเรือนกินอาหารถูกสุขลักษณะ ปลอดภัย และได้มาตรฐาน </w:t>
      </w:r>
      <w:r w:rsidR="00F323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br/>
        <w:t xml:space="preserve">       4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,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t>109</w:t>
      </w:r>
      <w:r w:rsidR="00B970F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52.44</w:t>
      </w:r>
    </w:p>
    <w:p w:rsidR="00F3238B" w:rsidRDefault="00E266AB" w:rsidP="00F3238B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D75ED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F323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F3238B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ครัวเรือนมีการเก็บออมเงิน</w:t>
      </w:r>
      <w:r w:rsidR="00F3238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F3238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F3238B" w:rsidRPr="00F3238B">
        <w:rPr>
          <w:rFonts w:ascii="TH SarabunIT๙" w:hAnsi="TH SarabunIT๙" w:cs="TH SarabunIT๙"/>
          <w:color w:val="auto"/>
          <w:sz w:val="32"/>
          <w:szCs w:val="32"/>
        </w:rPr>
        <w:t>1,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928</w:t>
      </w:r>
      <w:r w:rsidR="00F3238B" w:rsidRPr="00F3238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F3238B">
        <w:rPr>
          <w:rFonts w:ascii="TH SarabunIT๙" w:hAnsi="TH SarabunIT๙" w:cs="TH SarabunIT๙" w:hint="cs"/>
          <w:color w:val="auto"/>
          <w:sz w:val="32"/>
          <w:szCs w:val="32"/>
          <w:cs/>
        </w:rPr>
        <w:t>ครัวเรือน คิดเป็น</w:t>
      </w:r>
    </w:p>
    <w:p w:rsidR="00E266AB" w:rsidRPr="00381B86" w:rsidRDefault="00F3238B" w:rsidP="00F3238B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24.60</w:t>
      </w:r>
    </w:p>
    <w:p w:rsidR="003D6899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</w:t>
      </w:r>
      <w:r w:rsidR="005D75ED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B970F8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B970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F3238B" w:rsidRPr="00F3238B">
        <w:rPr>
          <w:rFonts w:ascii="TH SarabunIT๙" w:hAnsi="TH SarabunIT๙" w:cs="TH SarabunIT๙"/>
          <w:color w:val="auto"/>
          <w:sz w:val="32"/>
          <w:szCs w:val="32"/>
        </w:rPr>
        <w:t>1,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t xml:space="preserve">057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</w:p>
    <w:p w:rsidR="00E266AB" w:rsidRDefault="003D6899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="00E266A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t>19.05</w:t>
      </w:r>
    </w:p>
    <w:p w:rsidR="00CB2410" w:rsidRPr="00CB2410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FB3F169" wp14:editId="1541314C">
                <wp:simplePos x="0" y="0"/>
                <wp:positionH relativeFrom="column">
                  <wp:posOffset>609600</wp:posOffset>
                </wp:positionH>
                <wp:positionV relativeFrom="paragraph">
                  <wp:posOffset>110490</wp:posOffset>
                </wp:positionV>
                <wp:extent cx="1438275" cy="257175"/>
                <wp:effectExtent l="0" t="0" r="28575" b="28575"/>
                <wp:wrapNone/>
                <wp:docPr id="34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style="position:absolute;left:0;text-align:left;margin-left:48pt;margin-top:8.7pt;width:113.25pt;height:20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E266AB" w:rsidP="00E266AB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๕) </w:t>
      </w:r>
      <w:r w:rsidR="00B970F8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</w:t>
      </w:r>
      <w:r w:rsidR="00B970F8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อ</w:t>
      </w:r>
      <w:proofErr w:type="spellStart"/>
      <w:r w:rsidR="00B970F8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ปัว</w:t>
      </w:r>
      <w:proofErr w:type="spellEnd"/>
    </w:p>
    <w:p w:rsidR="00E266AB" w:rsidRPr="003F398B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A91808"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B970F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B970F8" w:rsidRPr="001D4E2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ครัวเรือนมีการเก็บออมเงิน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2,681</w:t>
      </w:r>
      <w:r w:rsidR="00475F19" w:rsidRPr="00475F1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A91808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คิดเป็นร้อยละ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18.36</w:t>
      </w:r>
    </w:p>
    <w:p w:rsidR="00475F19" w:rsidRDefault="00E266AB" w:rsidP="00475F19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A91808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๒๔</w:t>
      </w:r>
      <w:r w:rsidR="00B970F8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B970F8"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คนในครัวเรือนไม่ดื่มสุรา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75F1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8,440</w:t>
      </w:r>
      <w:r w:rsidR="00475F1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</w:p>
    <w:p w:rsidR="00E266AB" w:rsidRPr="003F398B" w:rsidRDefault="00475F19" w:rsidP="00475F19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18.25</w:t>
      </w:r>
    </w:p>
    <w:p w:rsidR="003D6899" w:rsidRDefault="00E266AB" w:rsidP="003D6899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="00A91808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970F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B970F8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B970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75F1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1,138</w:t>
      </w:r>
      <w:r w:rsidR="00475F19" w:rsidRPr="0047569B">
        <w:rPr>
          <w:color w:val="auto"/>
        </w:rPr>
        <w:t xml:space="preserve"> </w:t>
      </w:r>
      <w:r w:rsidR="00475F1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br/>
        <w:t xml:space="preserve">                               </w:t>
      </w:r>
      <w:r w:rsidR="00B970F8">
        <w:rPr>
          <w:rFonts w:ascii="TH SarabunIT๙" w:hAnsi="TH SarabunIT๙" w:cs="TH SarabunIT๙"/>
          <w:color w:val="auto"/>
          <w:sz w:val="32"/>
          <w:szCs w:val="32"/>
          <w:cs/>
        </w:rPr>
        <w:t>คิดเป็นร้อ</w:t>
      </w:r>
      <w:r w:rsidR="00B970F8">
        <w:rPr>
          <w:rFonts w:ascii="TH SarabunIT๙" w:hAnsi="TH SarabunIT๙" w:cs="TH SarabunIT๙" w:hint="cs"/>
          <w:color w:val="auto"/>
          <w:sz w:val="32"/>
          <w:szCs w:val="32"/>
          <w:cs/>
        </w:rPr>
        <w:t>ย</w:t>
      </w:r>
      <w:r w:rsidR="00475F1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ละ </w:t>
      </w:r>
      <w:r w:rsidR="00475F19" w:rsidRPr="0047569B">
        <w:rPr>
          <w:rFonts w:ascii="TH SarabunIT๙" w:hAnsi="TH SarabunIT๙" w:cs="TH SarabunIT๙"/>
          <w:color w:val="auto"/>
          <w:sz w:val="32"/>
          <w:szCs w:val="32"/>
        </w:rPr>
        <w:t>10.</w:t>
      </w:r>
      <w:r w:rsidR="00B970F8">
        <w:rPr>
          <w:rFonts w:ascii="TH SarabunIT๙" w:hAnsi="TH SarabunIT๙" w:cs="TH SarabunIT๙"/>
          <w:color w:val="auto"/>
          <w:sz w:val="32"/>
          <w:szCs w:val="32"/>
        </w:rPr>
        <w:t>78</w:t>
      </w:r>
    </w:p>
    <w:p w:rsidR="00E266AB" w:rsidRPr="0047569B" w:rsidRDefault="00CB2410" w:rsidP="00CB2410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47569B">
        <w:rPr>
          <w:rFonts w:ascii="TH SarabunIT๙" w:eastAsiaTheme="majorEastAsia" w:hAnsi="TH SarabunIT๙" w:cs="TH SarabunIT๙"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550154E0" wp14:editId="2F21F67C">
                <wp:simplePos x="0" y="0"/>
                <wp:positionH relativeFrom="column">
                  <wp:posOffset>638175</wp:posOffset>
                </wp:positionH>
                <wp:positionV relativeFrom="paragraph">
                  <wp:posOffset>191135</wp:posOffset>
                </wp:positionV>
                <wp:extent cx="1438275" cy="257175"/>
                <wp:effectExtent l="0" t="0" r="28575" b="28575"/>
                <wp:wrapNone/>
                <wp:docPr id="35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style="position:absolute;margin-left:50.25pt;margin-top:15.05pt;width:113.25pt;height:20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A51CCA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 w:rsidRPr="0047569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  ๖) </w:t>
      </w:r>
      <w:r w:rsidRPr="00A51CCA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D24755" w:rsidRPr="00A51CCA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ท่าวังผา</w:t>
      </w:r>
    </w:p>
    <w:p w:rsidR="009C4266" w:rsidRDefault="00E266AB" w:rsidP="009C4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="00A91808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3D689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7569B">
        <w:rPr>
          <w:rFonts w:ascii="TH SarabunIT๙" w:hAnsi="TH SarabunIT๙" w:cs="TH SarabunIT๙" w:hint="cs"/>
          <w:color w:val="auto"/>
          <w:sz w:val="32"/>
          <w:szCs w:val="32"/>
          <w:cs/>
        </w:rPr>
        <w:t>๒๔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47569B"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คนในครัวเรือนไม่ดื่มสุรา</w:t>
      </w:r>
      <w:r w:rsidR="0047569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D24755">
        <w:rPr>
          <w:rFonts w:ascii="TH SarabunIT๙" w:hAnsi="TH SarabunIT๙" w:cs="TH SarabunIT๙" w:hint="cs"/>
          <w:color w:val="auto"/>
          <w:sz w:val="32"/>
          <w:szCs w:val="32"/>
          <w:cs/>
        </w:rPr>
        <w:t>4,828</w:t>
      </w:r>
      <w:r w:rsidR="0047569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7569B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คิดเป็นร้อยละ </w:t>
      </w:r>
      <w:r w:rsidR="00D24755">
        <w:rPr>
          <w:rFonts w:ascii="TH SarabunIT๙" w:hAnsi="TH SarabunIT๙" w:cs="TH SarabunIT๙" w:hint="cs"/>
          <w:color w:val="auto"/>
          <w:sz w:val="32"/>
          <w:szCs w:val="32"/>
          <w:cs/>
        </w:rPr>
        <w:t>14.07</w:t>
      </w:r>
    </w:p>
    <w:p w:rsidR="009C4266" w:rsidRDefault="00E266AB" w:rsidP="009C4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C4266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D24755"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อายุ 35ปีขึ้นไป ได้รับการตรวจสุขภาพประจำปี </w:t>
      </w:r>
      <w:r w:rsidR="0047569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>2,774</w:t>
      </w:r>
      <w:r w:rsidR="0047569B" w:rsidRPr="0047569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br/>
        <w:t xml:space="preserve">                              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>11.75</w:t>
      </w:r>
    </w:p>
    <w:p w:rsidR="00E266AB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="009C4266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>23 ครัวเรือนมีการเก็บออมเงิน</w:t>
      </w:r>
      <w:r w:rsidR="0047569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ไม่ผ่านเกณฑ์</w:t>
      </w:r>
      <w:r w:rsidR="0047569B" w:rsidRPr="0047569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773 ครัวเรือน </w:t>
      </w:r>
      <w:r w:rsidR="0047569B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A51CCA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 คิดเป็น</w:t>
      </w:r>
      <w:r w:rsidR="003D6899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>6.32</w:t>
      </w:r>
    </w:p>
    <w:p w:rsidR="00CB2410" w:rsidRPr="00CB2410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</w:p>
    <w:p w:rsidR="00E266AB" w:rsidRPr="00E266AB" w:rsidRDefault="00CB2410" w:rsidP="00E266AB">
      <w:pPr>
        <w:tabs>
          <w:tab w:val="left" w:pos="993"/>
          <w:tab w:val="left" w:pos="1843"/>
        </w:tabs>
        <w:spacing w:after="0" w:line="240" w:lineRule="auto"/>
        <w:ind w:left="993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6BCC04F" wp14:editId="522A6C31">
                <wp:simplePos x="0" y="0"/>
                <wp:positionH relativeFrom="column">
                  <wp:posOffset>552450</wp:posOffset>
                </wp:positionH>
                <wp:positionV relativeFrom="paragraph">
                  <wp:posOffset>8255</wp:posOffset>
                </wp:positionV>
                <wp:extent cx="1438275" cy="257175"/>
                <wp:effectExtent l="0" t="0" r="28575" b="28575"/>
                <wp:wrapNone/>
                <wp:docPr id="36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style="position:absolute;left:0;text-align:left;margin-left:43.5pt;margin-top:.65pt;width:113.25pt;height:20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6AB"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๗) </w:t>
      </w:r>
      <w:r w:rsidR="00E266AB"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A51CCA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เวียงสา</w:t>
      </w:r>
    </w:p>
    <w:p w:rsidR="007C5A44" w:rsidRDefault="00E266AB" w:rsidP="007C5A44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</w:t>
      </w:r>
      <w:r w:rsidR="009C4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C426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="00A51CCA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A51CC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A51CCA" w:rsidRPr="001D4E2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ครัวเรือนมีการเก็บออมเงิน</w:t>
      </w:r>
      <w:r w:rsidR="00A51CC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C5A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C5A4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 w:hint="cs"/>
          <w:sz w:val="32"/>
          <w:szCs w:val="32"/>
          <w:cs/>
        </w:rPr>
        <w:t>3,367</w:t>
      </w:r>
      <w:r w:rsidR="007C5A4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 </w:t>
      </w:r>
    </w:p>
    <w:p w:rsidR="007C5A44" w:rsidRPr="003F398B" w:rsidRDefault="007C5A44" w:rsidP="007C5A44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19.61</w:t>
      </w:r>
    </w:p>
    <w:p w:rsidR="007C5A44" w:rsidRDefault="00E266AB" w:rsidP="007C5A44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C4266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2438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224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C5A4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1,994 คน</w:t>
      </w:r>
      <w:r w:rsidR="007C5A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คิดเป็น</w:t>
      </w:r>
    </w:p>
    <w:p w:rsidR="00E266AB" w:rsidRDefault="007C5A44" w:rsidP="007C5A44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15.57</w:t>
      </w:r>
      <w:r w:rsidR="00E266AB" w:rsidRPr="007C5A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</w:p>
    <w:p w:rsidR="00AD61C7" w:rsidRDefault="00126409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 w:rsidR="00E266A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๒๔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22438D"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คนในครัวเรือนไม่ดื่มสุรา</w:t>
      </w:r>
      <w:r w:rsidR="007C5A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C5A4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7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,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953</w:t>
      </w:r>
      <w:r w:rsidR="007C5A44" w:rsidRPr="0047569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C5A4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15.16</w:t>
      </w:r>
    </w:p>
    <w:p w:rsidR="00CB2410" w:rsidRPr="00CB2410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A15C84D" wp14:editId="20B1F543">
                <wp:simplePos x="0" y="0"/>
                <wp:positionH relativeFrom="column">
                  <wp:posOffset>590550</wp:posOffset>
                </wp:positionH>
                <wp:positionV relativeFrom="paragraph">
                  <wp:posOffset>109220</wp:posOffset>
                </wp:positionV>
                <wp:extent cx="1438275" cy="257175"/>
                <wp:effectExtent l="0" t="0" r="28575" b="28575"/>
                <wp:wrapNone/>
                <wp:docPr id="38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style="position:absolute;left:0;text-align:left;margin-left:46.5pt;margin-top:8.6pt;width:113.25pt;height:20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๘)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22438D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ทุ่งช้าง</w:t>
      </w:r>
    </w:p>
    <w:p w:rsidR="001F2657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6C2F63" w:rsidRPr="001D4E2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ครัวเรือนมีการเก็บออมเงิน</w:t>
      </w:r>
      <w:r w:rsidR="006C2F6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C2F63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7C5A44" w:rsidRPr="007C5A44">
        <w:rPr>
          <w:rFonts w:ascii="TH SarabunIT๙" w:hAnsi="TH SarabunIT๙" w:cs="TH SarabunIT๙"/>
          <w:color w:val="auto"/>
          <w:sz w:val="32"/>
          <w:szCs w:val="32"/>
        </w:rPr>
        <w:t>1,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560</w:t>
      </w:r>
      <w:r w:rsidR="007C5A44" w:rsidRPr="007C5A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F2657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</w:t>
      </w:r>
      <w:r w:rsidR="006C2F63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</w:t>
      </w:r>
    </w:p>
    <w:p w:rsidR="00E266AB" w:rsidRPr="003F398B" w:rsidRDefault="001F2657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="006C2F63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38.76</w:t>
      </w:r>
    </w:p>
    <w:p w:rsidR="00E266AB" w:rsidRPr="003F398B" w:rsidRDefault="00E266AB" w:rsidP="006E7D5F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E7D5F" w:rsidRPr="006E7D5F">
        <w:rPr>
          <w:rFonts w:ascii="TH SarabunIT๙" w:hAnsi="TH SarabunIT๙" w:cs="TH SarabunIT๙"/>
          <w:color w:val="auto"/>
          <w:sz w:val="32"/>
          <w:szCs w:val="32"/>
        </w:rPr>
        <w:t>1,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825</w:t>
      </w:r>
      <w:r w:rsidR="006E7D5F" w:rsidRP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14.00</w:t>
      </w:r>
    </w:p>
    <w:p w:rsidR="00AD61C7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</w:t>
      </w:r>
      <w:r w:rsidR="006C2F6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>๒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5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6E7D5F"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สูบบุหรี่</w:t>
      </w:r>
      <w:r w:rsidR="006E7D5F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716</w:t>
      </w:r>
      <w:r w:rsidR="006E7D5F" w:rsidRPr="006E7D5F">
        <w:rPr>
          <w:color w:val="auto"/>
        </w:rPr>
        <w:t xml:space="preserve"> </w:t>
      </w:r>
      <w:r w:rsidR="006E7D5F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="006E7D5F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5.49</w:t>
      </w:r>
    </w:p>
    <w:p w:rsidR="00CB2410" w:rsidRPr="00CB2410" w:rsidRDefault="00CB2410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</w:p>
    <w:p w:rsidR="00E266AB" w:rsidRPr="00E266AB" w:rsidRDefault="00E266AB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D9096BA" wp14:editId="6EF32161">
                <wp:simplePos x="0" y="0"/>
                <wp:positionH relativeFrom="column">
                  <wp:posOffset>590550</wp:posOffset>
                </wp:positionH>
                <wp:positionV relativeFrom="paragraph">
                  <wp:posOffset>0</wp:posOffset>
                </wp:positionV>
                <wp:extent cx="1438275" cy="257175"/>
                <wp:effectExtent l="0" t="0" r="28575" b="28575"/>
                <wp:wrapNone/>
                <wp:docPr id="44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style="position:absolute;left:0;text-align:left;margin-left:46.5pt;margin-top:0;width:113.25pt;height:20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  ๙)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22438D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เชียงกลาง</w:t>
      </w:r>
    </w:p>
    <w:p w:rsidR="0084074C" w:rsidRDefault="006C2F63" w:rsidP="0084074C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</w:t>
      </w:r>
      <w:r w:rsidR="00E266AB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2438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21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224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84074C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955 คน</w:t>
      </w:r>
      <w:r w:rsidR="0084074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84074C" w:rsidRDefault="0084074C" w:rsidP="0084074C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18.30</w:t>
      </w:r>
    </w:p>
    <w:p w:rsidR="0084074C" w:rsidRDefault="00E266AB" w:rsidP="0084074C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15D84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C2F63">
        <w:rPr>
          <w:rFonts w:ascii="TH SarabunIT๙" w:hAnsi="TH SarabunIT๙" w:cs="TH SarabunIT๙" w:hint="cs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2438D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84074C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84074C" w:rsidRPr="00D67CF6">
        <w:rPr>
          <w:rFonts w:ascii="TH SarabunIT๙" w:hAnsi="TH SarabunIT๙" w:cs="TH SarabunIT๙"/>
          <w:color w:val="auto"/>
          <w:sz w:val="32"/>
          <w:szCs w:val="32"/>
        </w:rPr>
        <w:t>2,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173</w:t>
      </w:r>
      <w:r w:rsidR="0084074C" w:rsidRPr="00D67CF6">
        <w:rPr>
          <w:color w:val="auto"/>
        </w:rPr>
        <w:t xml:space="preserve"> </w:t>
      </w:r>
      <w:r w:rsidR="0084074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</w:t>
      </w:r>
      <w:r w:rsidR="0084074C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</w:t>
      </w:r>
    </w:p>
    <w:p w:rsidR="006E7D5F" w:rsidRDefault="0084074C" w:rsidP="0084074C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Pr="00735294">
        <w:rPr>
          <w:rFonts w:ascii="TH SarabunIT๙" w:hAnsi="TH SarabunIT๙" w:cs="TH SarabunIT๙"/>
          <w:color w:val="auto"/>
          <w:sz w:val="32"/>
          <w:szCs w:val="32"/>
        </w:rPr>
        <w:t>10.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81</w:t>
      </w:r>
    </w:p>
    <w:p w:rsidR="006E7D5F" w:rsidRDefault="006E7D5F" w:rsidP="0084074C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</w:t>
      </w:r>
      <w:r w:rsidR="006C2F63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 w:rsidR="00F832A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2438D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๑๖ </w:t>
      </w:r>
      <w:r w:rsidR="0022438D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เด็กอายุ ๖ – ๑๔ ปี ได้ร</w:t>
      </w:r>
      <w:r w:rsidR="00224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22438D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บการศึกษาภาคบังคับ ๙ ปี</w:t>
      </w:r>
      <w:r w:rsidR="0084074C" w:rsidRPr="0084074C">
        <w:rPr>
          <w:rFonts w:ascii="TH SarabunPSK" w:hAnsi="TH SarabunPSK" w:cs="TH SarabunPSK"/>
          <w:color w:val="auto"/>
          <w:sz w:val="32"/>
          <w:szCs w:val="32"/>
          <w:cs/>
        </w:rPr>
        <w:t></w:t>
      </w:r>
      <w:r w:rsidR="0084074C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4074C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184</w:t>
      </w:r>
      <w:r w:rsidR="0084074C" w:rsidRPr="00D67CF6">
        <w:rPr>
          <w:color w:val="auto"/>
        </w:rPr>
        <w:t xml:space="preserve"> 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คน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br/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</w:t>
      </w:r>
      <w:r w:rsidR="0022438D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</w:t>
      </w:r>
      <w:r w:rsidR="0022438D">
        <w:rPr>
          <w:rFonts w:ascii="TH SarabunIT๙" w:hAnsi="TH SarabunIT๙" w:cs="TH SarabunIT๙" w:hint="cs"/>
          <w:color w:val="auto"/>
          <w:sz w:val="32"/>
          <w:szCs w:val="32"/>
          <w:cs/>
        </w:rPr>
        <w:t>น</w:t>
      </w:r>
      <w:r w:rsidR="0084074C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AC73C3">
        <w:rPr>
          <w:rFonts w:ascii="TH SarabunIT๙" w:hAnsi="TH SarabunIT๙" w:cs="TH SarabunIT๙"/>
          <w:color w:val="auto"/>
          <w:sz w:val="32"/>
          <w:szCs w:val="32"/>
        </w:rPr>
        <w:t>10.33</w:t>
      </w:r>
    </w:p>
    <w:p w:rsidR="00CB2410" w:rsidRPr="00CB2410" w:rsidRDefault="00CB2410" w:rsidP="006E7D5F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</w:p>
    <w:p w:rsidR="00E266AB" w:rsidRPr="00E266AB" w:rsidRDefault="00E266AB" w:rsidP="006E7D5F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0EA385B" wp14:editId="0480C58B">
                <wp:simplePos x="0" y="0"/>
                <wp:positionH relativeFrom="column">
                  <wp:posOffset>590550</wp:posOffset>
                </wp:positionH>
                <wp:positionV relativeFrom="paragraph">
                  <wp:posOffset>-635</wp:posOffset>
                </wp:positionV>
                <wp:extent cx="1438275" cy="257175"/>
                <wp:effectExtent l="0" t="0" r="28575" b="28575"/>
                <wp:wrapNone/>
                <wp:docPr id="45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style="position:absolute;left:0;text-align:left;margin-left:46.5pt;margin-top:-.05pt;width:113.25pt;height:20.2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๑๐)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AC73C3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นาหมื่น</w:t>
      </w:r>
    </w:p>
    <w:p w:rsidR="00115D84" w:rsidRDefault="00115D84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</w:t>
      </w:r>
      <w:r w:rsidR="00F832A7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 w:rsidR="00F832A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4 </w:t>
      </w:r>
      <w:r w:rsidR="00616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ครัวเรือนกินอาหารถูกสุขลักษณะ ปลอดภัย และได้มาตรฐาน </w:t>
      </w:r>
      <w:r w:rsidR="00D67CF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 825</w:t>
      </w:r>
      <w:r w:rsidR="00D67CF6" w:rsidRPr="00D67CF6">
        <w:rPr>
          <w:rFonts w:ascii="TH SarabunIT๙" w:hAnsi="TH SarabunIT๙" w:cs="TH SarabunIT๙"/>
          <w:sz w:val="32"/>
          <w:szCs w:val="32"/>
        </w:rPr>
        <w:t xml:space="preserve">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="00D67C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67CF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23.63</w:t>
      </w:r>
    </w:p>
    <w:p w:rsidR="00616266" w:rsidRPr="003F398B" w:rsidRDefault="00D67CF6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   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2,014</w:t>
      </w:r>
      <w:r w:rsidR="00616266" w:rsidRP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20.30</w:t>
      </w:r>
    </w:p>
    <w:p w:rsidR="00616266" w:rsidRDefault="00616266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3F6F1A">
        <w:rPr>
          <w:rFonts w:ascii="TH SarabunIT๙" w:hAnsi="TH SarabunIT๙" w:cs="TH SarabunIT๙"/>
          <w:color w:val="auto"/>
          <w:sz w:val="32"/>
          <w:szCs w:val="32"/>
          <w:cs/>
        </w:rPr>
        <w:t>คนในครัวเรือนไม่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สูบบุหรี่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794</w:t>
      </w:r>
      <w:r w:rsidRPr="006E7D5F">
        <w:rPr>
          <w:color w:val="auto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คิดเป็นร้อยละ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8.00</w:t>
      </w:r>
    </w:p>
    <w:p w:rsidR="00CB2410" w:rsidRPr="00CB2410" w:rsidRDefault="00CB2410" w:rsidP="00616266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</w:p>
    <w:p w:rsidR="00E266AB" w:rsidRPr="00E266AB" w:rsidRDefault="00E266AB" w:rsidP="00E266AB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641B11C" wp14:editId="7134411B">
                <wp:simplePos x="0" y="0"/>
                <wp:positionH relativeFrom="column">
                  <wp:posOffset>638175</wp:posOffset>
                </wp:positionH>
                <wp:positionV relativeFrom="paragraph">
                  <wp:posOffset>-635</wp:posOffset>
                </wp:positionV>
                <wp:extent cx="1438275" cy="257175"/>
                <wp:effectExtent l="0" t="0" r="28575" b="28575"/>
                <wp:wrapNone/>
                <wp:docPr id="46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style="position:absolute;left:0;text-align:left;margin-left:50.25pt;margin-top:-.05pt;width:113.25pt;height:20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๑๑)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61626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สันติสุข</w:t>
      </w:r>
    </w:p>
    <w:p w:rsidR="002B6241" w:rsidRDefault="00E266AB" w:rsidP="002B6241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115D8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</w:t>
      </w:r>
      <w:r w:rsidR="00F832A7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2B62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2B6241" w:rsidRPr="001D4E2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ครัวเรือนมีการเก็บออมเงิน</w:t>
      </w:r>
      <w:r w:rsidR="002B62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B624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922</w:t>
      </w:r>
      <w:r w:rsidR="00CB2410" w:rsidRPr="00CB2410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B6241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</w:t>
      </w:r>
      <w:r w:rsidR="002B6241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</w:t>
      </w:r>
    </w:p>
    <w:p w:rsidR="00E266AB" w:rsidRPr="003F398B" w:rsidRDefault="002B6241" w:rsidP="00E266A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25.03</w:t>
      </w:r>
    </w:p>
    <w:p w:rsidR="00616266" w:rsidRPr="003F398B" w:rsidRDefault="00E266AB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2,139</w:t>
      </w:r>
      <w:r w:rsidR="00616266" w:rsidRP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19.12</w:t>
      </w:r>
    </w:p>
    <w:p w:rsidR="00616266" w:rsidRDefault="00E266AB" w:rsidP="00616266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๑๖ </w:t>
      </w:r>
      <w:r w:rsidR="00616266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เด็กอายุ ๖ – ๑๔ ปี ได้ร</w:t>
      </w:r>
      <w:r w:rsidR="00616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616266" w:rsidRPr="001D4E2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บการศึกษาภาคบังคับ ๙ ปี</w:t>
      </w:r>
      <w:r w:rsidR="00616266" w:rsidRPr="0084074C">
        <w:rPr>
          <w:rFonts w:ascii="TH SarabunPSK" w:hAnsi="TH SarabunPSK" w:cs="TH SarabunPSK"/>
          <w:color w:val="auto"/>
          <w:sz w:val="32"/>
          <w:szCs w:val="32"/>
          <w:cs/>
        </w:rPr>
        <w:t></w:t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180</w:t>
      </w:r>
      <w:r w:rsidR="00616266" w:rsidRPr="00D67CF6">
        <w:rPr>
          <w:color w:val="auto"/>
        </w:rPr>
        <w:t xml:space="preserve">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คน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br/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 xml:space="preserve"> 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น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>15.65</w:t>
      </w:r>
    </w:p>
    <w:p w:rsidR="00616266" w:rsidRPr="00CB2410" w:rsidRDefault="00616266" w:rsidP="00616266">
      <w:pPr>
        <w:tabs>
          <w:tab w:val="left" w:pos="993"/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</w:p>
    <w:p w:rsidR="001F2657" w:rsidRPr="00616266" w:rsidRDefault="001F2657" w:rsidP="00616266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E266AB" w:rsidRPr="00E266AB" w:rsidRDefault="00E266AB" w:rsidP="00E266AB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88D1C9F" wp14:editId="288FAB12">
                <wp:simplePos x="0" y="0"/>
                <wp:positionH relativeFrom="column">
                  <wp:posOffset>552450</wp:posOffset>
                </wp:positionH>
                <wp:positionV relativeFrom="paragraph">
                  <wp:posOffset>-19685</wp:posOffset>
                </wp:positionV>
                <wp:extent cx="1438275" cy="257175"/>
                <wp:effectExtent l="0" t="0" r="28575" b="28575"/>
                <wp:wrapNone/>
                <wp:docPr id="47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style="position:absolute;left:0;text-align:left;margin-left:43.5pt;margin-top:-1.55pt;width:113.25pt;height:20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๑๒)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616266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บ่อเกลือ</w:t>
      </w:r>
    </w:p>
    <w:p w:rsidR="00735294" w:rsidRPr="003F398B" w:rsidRDefault="00126409" w:rsidP="00735294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</w:t>
      </w:r>
      <w:r w:rsidR="00DA461C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 w:rsidR="00E266A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E266AB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ตัวชี้วัดที่</w:t>
      </w:r>
      <w:r w:rsidR="006C408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ครัวเรือนมีน้ำสะอาดสำหรับดื่มและบริโภคเพียงพอตลอดปี อย่างน้อยคนละ 5 ลิตรต่อวัน</w:t>
      </w:r>
      <w:r w:rsidR="00D1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3529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D12AEF">
        <w:rPr>
          <w:rFonts w:ascii="TH SarabunIT๙" w:hAnsi="TH SarabunIT๙" w:cs="TH SarabunIT๙" w:hint="cs"/>
          <w:color w:val="auto"/>
          <w:sz w:val="32"/>
          <w:szCs w:val="32"/>
          <w:cs/>
        </w:rPr>
        <w:t>1,945</w:t>
      </w:r>
      <w:r w:rsidR="00735294" w:rsidRPr="002B62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73529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</w:t>
      </w:r>
      <w:r w:rsid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735294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D12AEF">
        <w:rPr>
          <w:rFonts w:ascii="TH SarabunIT๙" w:hAnsi="TH SarabunIT๙" w:cs="TH SarabunIT๙" w:hint="cs"/>
          <w:color w:val="auto"/>
          <w:sz w:val="32"/>
          <w:szCs w:val="32"/>
          <w:cs/>
        </w:rPr>
        <w:t>60.88</w:t>
      </w:r>
    </w:p>
    <w:p w:rsidR="00E266AB" w:rsidRPr="003F398B" w:rsidRDefault="00E266AB" w:rsidP="00DA461C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DA461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6C408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3,607</w:t>
      </w:r>
      <w:r w:rsidR="00616266" w:rsidRP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28.44</w:t>
      </w:r>
    </w:p>
    <w:p w:rsidR="00616266" w:rsidRDefault="00E266AB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1F2657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="006C408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F2657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616266" w:rsidRPr="001D4E2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ครัวเรือนมีการเก็บออมเงิน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ไม่ผ่านเกณฑ์</w:t>
      </w:r>
      <w:r w:rsidR="00616266" w:rsidRPr="0073529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616266" w:rsidRPr="00735294">
        <w:rPr>
          <w:rFonts w:ascii="TH SarabunIT๙" w:hAnsi="TH SarabunIT๙" w:cs="TH SarabunIT๙"/>
          <w:color w:val="auto"/>
          <w:sz w:val="32"/>
          <w:szCs w:val="32"/>
        </w:rPr>
        <w:t>7</w:t>
      </w:r>
      <w:r w:rsidR="00616266">
        <w:rPr>
          <w:rFonts w:ascii="TH SarabunIT๙" w:hAnsi="TH SarabunIT๙" w:cs="TH SarabunIT๙" w:hint="cs"/>
          <w:color w:val="auto"/>
          <w:sz w:val="32"/>
          <w:szCs w:val="32"/>
          <w:cs/>
        </w:rPr>
        <w:t>10</w:t>
      </w:r>
      <w:r w:rsidR="00616266" w:rsidRP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16266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</w:t>
      </w:r>
      <w:r w:rsidR="0061626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</w:t>
      </w:r>
    </w:p>
    <w:p w:rsidR="00616266" w:rsidRPr="003F398B" w:rsidRDefault="00616266" w:rsidP="0061626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22.22</w:t>
      </w:r>
    </w:p>
    <w:p w:rsidR="00CB2410" w:rsidRPr="00CB2410" w:rsidRDefault="00CB2410" w:rsidP="00735294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01C06B" wp14:editId="0F3FA496">
                <wp:simplePos x="0" y="0"/>
                <wp:positionH relativeFrom="column">
                  <wp:posOffset>552450</wp:posOffset>
                </wp:positionH>
                <wp:positionV relativeFrom="paragraph">
                  <wp:posOffset>106680</wp:posOffset>
                </wp:positionV>
                <wp:extent cx="1438275" cy="257175"/>
                <wp:effectExtent l="0" t="0" r="28575" b="28575"/>
                <wp:wrapNone/>
                <wp:docPr id="48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E266AB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style="position:absolute;left:0;text-align:left;margin-left:43.5pt;margin-top:8.4pt;width:113.25pt;height:2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E266AB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E266AB" w:rsidP="001F2657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      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๑๓)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4C6C02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สองแคว</w:t>
      </w:r>
    </w:p>
    <w:p w:rsidR="001F2657" w:rsidRDefault="00E266AB" w:rsidP="001F2657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D4BA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0902F6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="001F2657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1F265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๒๓ </w:t>
      </w:r>
      <w:r w:rsidR="001F2657" w:rsidRPr="001D4E2C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ครัวเรือนมีการเก็บออมเงิน</w:t>
      </w:r>
      <w:r w:rsidR="001F265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1F2657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806</w:t>
      </w:r>
      <w:r w:rsidR="00735294" w:rsidRPr="00735294">
        <w:rPr>
          <w:rFonts w:ascii="TH SarabunIT๙" w:hAnsi="TH SarabunIT๙" w:cs="TH SarabunIT๙"/>
          <w:sz w:val="32"/>
          <w:szCs w:val="32"/>
        </w:rPr>
        <w:t xml:space="preserve"> </w:t>
      </w:r>
      <w:r w:rsidR="001F2657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</w:t>
      </w:r>
      <w:r w:rsidR="001F2657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คิดเป็น</w:t>
      </w:r>
    </w:p>
    <w:p w:rsidR="00E266AB" w:rsidRDefault="001F2657" w:rsidP="000902F6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ร้อยละ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29.47</w:t>
      </w:r>
      <w:r w:rsidR="00E266AB" w:rsidRPr="003F398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:rsidR="004C6C02" w:rsidRPr="003F398B" w:rsidRDefault="00E266AB" w:rsidP="004C6C02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</w:t>
      </w:r>
      <w:r w:rsidR="004C6C02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C6C02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C6C02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4C6C02">
        <w:rPr>
          <w:rFonts w:ascii="TH SarabunIT๙" w:hAnsi="TH SarabunIT๙" w:cs="TH SarabunIT๙"/>
          <w:color w:val="auto"/>
          <w:sz w:val="32"/>
          <w:szCs w:val="32"/>
        </w:rPr>
        <w:t>24</w:t>
      </w:r>
      <w:r w:rsidR="004C6C02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คนในครัวเรือนไม่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ดื่มสุรา </w:t>
      </w:r>
      <w:r w:rsidR="004C6C02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4C6C02">
        <w:rPr>
          <w:rFonts w:ascii="TH SarabunIT๙" w:hAnsi="TH SarabunIT๙" w:cs="TH SarabunIT๙"/>
          <w:color w:val="auto"/>
          <w:sz w:val="32"/>
          <w:szCs w:val="32"/>
        </w:rPr>
        <w:t>2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,603</w:t>
      </w:r>
      <w:r w:rsidR="004C6C02" w:rsidRPr="006E7D5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C6C02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29.32</w:t>
      </w:r>
    </w:p>
    <w:p w:rsidR="00E266AB" w:rsidRDefault="00735294" w:rsidP="004C6C02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     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E266AB" w:rsidRPr="003F398B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</w:t>
      </w:r>
      <w:r w:rsidR="00E266A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๓</w:t>
      </w:r>
      <w:r w:rsidR="00E266A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6C4083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16</w:t>
      </w:r>
      <w:r w:rsidR="000902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เด็กอายุ 6-14ปี ได้รับการศึกษาภาคบังคับ 9 ปี</w:t>
      </w:r>
      <w:r w:rsidRPr="0073529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0902F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ไม่ผ่านเกณฑ์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128</w:t>
      </w:r>
      <w:r w:rsidR="000902F6"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br/>
        <w:t xml:space="preserve">                              </w:t>
      </w:r>
      <w:r w:rsidRPr="003F398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="004C6C02">
        <w:rPr>
          <w:rFonts w:ascii="TH SarabunIT๙" w:hAnsi="TH SarabunIT๙" w:cs="TH SarabunIT๙" w:hint="cs"/>
          <w:color w:val="auto"/>
          <w:sz w:val="32"/>
          <w:szCs w:val="32"/>
          <w:cs/>
        </w:rPr>
        <w:t>12.38</w:t>
      </w:r>
      <w:r w:rsidR="000902F6" w:rsidRPr="00E05E0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0902F6" w:rsidRPr="00E05E0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</w:t>
      </w:r>
    </w:p>
    <w:p w:rsidR="00CB2410" w:rsidRPr="00CB2410" w:rsidRDefault="00CB2410" w:rsidP="000902F6">
      <w:pPr>
        <w:tabs>
          <w:tab w:val="left" w:pos="993"/>
          <w:tab w:val="left" w:pos="1843"/>
        </w:tabs>
        <w:spacing w:after="0" w:line="240" w:lineRule="auto"/>
        <w:ind w:left="1843" w:hanging="1843"/>
        <w:contextualSpacing/>
        <w:jc w:val="thaiDistribute"/>
        <w:rPr>
          <w:rFonts w:ascii="TH SarabunIT๙" w:hAnsi="TH SarabunIT๙" w:cs="TH SarabunIT๙"/>
          <w:color w:val="auto"/>
          <w:sz w:val="18"/>
          <w:szCs w:val="18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C9A7128" wp14:editId="5BF3E871">
                <wp:simplePos x="0" y="0"/>
                <wp:positionH relativeFrom="column">
                  <wp:posOffset>589915</wp:posOffset>
                </wp:positionH>
                <wp:positionV relativeFrom="paragraph">
                  <wp:posOffset>102870</wp:posOffset>
                </wp:positionV>
                <wp:extent cx="1438275" cy="257175"/>
                <wp:effectExtent l="0" t="0" r="28575" b="28575"/>
                <wp:wrapNone/>
                <wp:docPr id="10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0902F6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style="position:absolute;left:0;text-align:left;margin-left:46.45pt;margin-top:8.1pt;width:113.25pt;height:20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382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" adj="-11796480,,5400" path="m42863,l1395412,r42863,42863l1438275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395412,0;1438275,42863;1438275,257175;0,257175;0,42863;42863,0" o:connectangles="0,0,0,0,0,0,0" textboxrect="0,0,1438275,257175"/>
                <v:textbox>
                  <w:txbxContent>
                    <w:p w:rsidR="00F471DD" w:rsidRPr="008C7895" w:rsidRDefault="00F471DD" w:rsidP="000902F6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6AB" w:rsidRPr="00E266AB" w:rsidRDefault="000902F6" w:rsidP="00E266AB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       </w:t>
      </w:r>
      <w:r w:rsidR="00E266AB"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๑๔) </w:t>
      </w:r>
      <w:r w:rsidR="00E266AB"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 w:rsidR="004C6C02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ภูเพียง</w:t>
      </w:r>
    </w:p>
    <w:p w:rsidR="004C6C02" w:rsidRPr="00465A5F" w:rsidRDefault="00E266AB" w:rsidP="004C6C02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D4BA9" w:rsidRPr="000902F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0902F6" w:rsidRPr="000902F6">
        <w:rPr>
          <w:rFonts w:ascii="TH SarabunPSK" w:hAnsi="TH SarabunPSK" w:cs="TH SarabunPSK"/>
          <w:color w:val="auto"/>
          <w:sz w:val="32"/>
          <w:szCs w:val="32"/>
        </w:rPr>
        <w:t xml:space="preserve">   </w:t>
      </w:r>
      <w:r w:rsidR="004C6C02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1 ตัวชี้วัดที่ ๒๔ คนในครัวเรือนไม่ดื่มสุรา ไม่ผ่านเกณฑ์ 4,676 คน คิดเป็นร้อยละ </w:t>
      </w:r>
      <w:r w:rsidR="00F41867" w:rsidRPr="00465A5F">
        <w:rPr>
          <w:rFonts w:ascii="TH SarabunIT๙" w:hAnsi="TH SarabunIT๙" w:cs="TH SarabunIT๙"/>
          <w:color w:val="auto"/>
          <w:sz w:val="32"/>
          <w:szCs w:val="32"/>
          <w:cs/>
        </w:rPr>
        <w:t>17.92</w:t>
      </w:r>
    </w:p>
    <w:p w:rsidR="00E05E01" w:rsidRPr="00465A5F" w:rsidRDefault="00F41867" w:rsidP="00E05E01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ลำดับที่ </w:t>
      </w:r>
      <w:r w:rsidR="000902F6" w:rsidRPr="00465A5F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E266AB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21 </w:t>
      </w:r>
      <w:r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คนอายุ 60ปีขึ้นไป มีอาชีพและรายได้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ไม่ผ่านเกณฑ์ 1,107 คน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br/>
        <w:t xml:space="preserve">                             </w:t>
      </w:r>
      <w:r w:rsidR="00E05E01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คิดเป็นร้อยละ </w:t>
      </w:r>
      <w:r w:rsidRPr="00465A5F">
        <w:rPr>
          <w:rFonts w:ascii="TH SarabunIT๙" w:hAnsi="TH SarabunIT๙" w:cs="TH SarabunIT๙"/>
          <w:sz w:val="32"/>
          <w:szCs w:val="32"/>
          <w:cs/>
        </w:rPr>
        <w:t>16.37</w:t>
      </w:r>
    </w:p>
    <w:p w:rsidR="004C6C02" w:rsidRPr="00465A5F" w:rsidRDefault="00F41867" w:rsidP="004C6C02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  </w:t>
      </w:r>
      <w:r w:rsidR="004C6C02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ลำดับที่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>3</w:t>
      </w:r>
      <w:r w:rsidR="004C6C02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ตัวชี้วัดที่ ๒๓ ครัวเรือนมีการเก็บออมเงิน ไม่ผ่านเกณฑ์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736 </w:t>
      </w:r>
      <w:r w:rsidR="004C6C02" w:rsidRPr="00465A5F">
        <w:rPr>
          <w:rFonts w:ascii="TH SarabunIT๙" w:hAnsi="TH SarabunIT๙" w:cs="TH SarabunIT๙"/>
          <w:color w:val="auto"/>
          <w:sz w:val="32"/>
          <w:szCs w:val="32"/>
          <w:cs/>
        </w:rPr>
        <w:t>ครัวเรือน คิดเป็น</w:t>
      </w:r>
    </w:p>
    <w:p w:rsidR="004C6C02" w:rsidRPr="00465A5F" w:rsidRDefault="004C6C02" w:rsidP="004C6C02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            ร้อยละ </w:t>
      </w:r>
      <w:r w:rsidR="00F41867" w:rsidRPr="00465A5F">
        <w:rPr>
          <w:rFonts w:ascii="TH SarabunIT๙" w:hAnsi="TH SarabunIT๙" w:cs="TH SarabunIT๙"/>
          <w:color w:val="auto"/>
          <w:sz w:val="32"/>
          <w:szCs w:val="32"/>
          <w:cs/>
        </w:rPr>
        <w:t>8.18</w:t>
      </w:r>
    </w:p>
    <w:p w:rsidR="00E05E01" w:rsidRPr="00CB2410" w:rsidRDefault="00F41867" w:rsidP="00E05E01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IT๙" w:eastAsiaTheme="majorEastAsia" w:hAnsi="TH SarabunIT๙" w:cs="TH SarabunIT๙"/>
          <w:noProof/>
          <w:color w:val="000000" w:themeColor="text1"/>
          <w:sz w:val="35"/>
          <w:szCs w:val="35"/>
          <w:lang w:eastAsia="en-US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1AD1D4D0" wp14:editId="7EDDE13D">
                <wp:simplePos x="0" y="0"/>
                <wp:positionH relativeFrom="column">
                  <wp:posOffset>731520</wp:posOffset>
                </wp:positionH>
                <wp:positionV relativeFrom="paragraph">
                  <wp:posOffset>187960</wp:posOffset>
                </wp:positionV>
                <wp:extent cx="1981200" cy="257175"/>
                <wp:effectExtent l="0" t="0" r="19050" b="28575"/>
                <wp:wrapNone/>
                <wp:docPr id="4" name="ตัดและมนมุมสี่เหลี่ยมผืนผ้าหนึ่ง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257175"/>
                        </a:xfrm>
                        <a:prstGeom prst="snip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DD" w:rsidRPr="008C7895" w:rsidRDefault="00F471DD" w:rsidP="00F41867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style="position:absolute;left:0;text-align:left;margin-left:57.6pt;margin-top:14.8pt;width:156pt;height:20.2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98120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" adj="-11796480,,5400" path="m42863,l1938337,r42863,42863l1981200,257175,,257175,,42863c,19190,19190,,42863,xe" fillcolor="#015d53 [1796]" strokecolor="#03a996 [3204]" strokeweight=".5pt">
                <v:fill color2="#001614 [452]" rotate="t" colors="0 #12fce1;.5 #01ebd0;1 #00cbb3" focus="100%" type="gradient">
                  <o:fill v:ext="view" type="gradientUnscaled"/>
                </v:fill>
                <v:stroke joinstyle="miter"/>
                <v:formulas/>
                <v:path arrowok="t" o:connecttype="custom" o:connectlocs="42863,0;1938337,0;1981200,42863;1981200,257175;0,257175;0,42863;42863,0" o:connectangles="0,0,0,0,0,0,0" textboxrect="0,0,1981200,257175"/>
                <v:textbox>
                  <w:txbxContent>
                    <w:p w:rsidR="00F471DD" w:rsidRPr="008C7895" w:rsidRDefault="00F471DD" w:rsidP="00F41867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1867" w:rsidRPr="00E266AB" w:rsidRDefault="00F41867" w:rsidP="00F41867">
      <w:pPr>
        <w:tabs>
          <w:tab w:val="left" w:pos="1276"/>
          <w:tab w:val="left" w:pos="2127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๑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5</w:t>
      </w:r>
      <w:r w:rsidRPr="00E266A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) </w:t>
      </w:r>
      <w:r w:rsidRPr="00E266A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อำเภอ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เฉลิมพระเกียรติ</w:t>
      </w:r>
    </w:p>
    <w:p w:rsidR="00F41867" w:rsidRPr="00465A5F" w:rsidRDefault="00F41867" w:rsidP="00F41867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F398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0902F6">
        <w:rPr>
          <w:rFonts w:ascii="TH SarabunPSK" w:hAnsi="TH SarabunPSK" w:cs="TH SarabunPSK"/>
          <w:color w:val="auto"/>
          <w:sz w:val="32"/>
          <w:szCs w:val="32"/>
        </w:rPr>
        <w:t xml:space="preserve">   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>ลำดับที่ 1 ตัวชี้วัดที่</w:t>
      </w:r>
      <w:r w:rsidRPr="00465A5F">
        <w:rPr>
          <w:rFonts w:ascii="TH SarabunIT๙" w:hAnsi="TH SarabunIT๙" w:cs="TH SarabunIT๙"/>
          <w:color w:val="auto"/>
          <w:sz w:val="32"/>
          <w:szCs w:val="32"/>
        </w:rPr>
        <w:t xml:space="preserve"> 11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ครัวเรือนมีการจัดบ้านเรือนเป็นระเบียบเรียบร้อย สะอาด และถูกสุขลักษณะ  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  ไม่ผ่านเกณฑ์ 1,863 คน คิดเป็นร้อยละ 89.27</w:t>
      </w:r>
    </w:p>
    <w:p w:rsidR="00F41867" w:rsidRPr="00465A5F" w:rsidRDefault="00F41867" w:rsidP="00F41867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ลำดับที่ ๒ ตัวชี้วัดที่ 10 </w:t>
      </w:r>
      <w:r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ครัวเรือนมีน้ำใช้ตลอดปี อย่างน้อยคนละ 45 ลิตรต่อวัน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ไม่ผ่านเกณฑ์ </w:t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>1,685</w:t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คน คิดเป็นร้อยละ </w:t>
      </w:r>
      <w:r w:rsidR="00465A5F" w:rsidRPr="00465A5F">
        <w:rPr>
          <w:rFonts w:ascii="TH SarabunIT๙" w:hAnsi="TH SarabunIT๙" w:cs="TH SarabunIT๙"/>
          <w:sz w:val="32"/>
          <w:szCs w:val="32"/>
          <w:cs/>
        </w:rPr>
        <w:t>80.74</w:t>
      </w:r>
    </w:p>
    <w:p w:rsidR="00465A5F" w:rsidRPr="00465A5F" w:rsidRDefault="00F41867" w:rsidP="00465A5F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65A5F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  ลำดับที่ 3 </w:t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ตัวชี้วัดที่ 9 </w:t>
      </w:r>
      <w:r w:rsidR="00465A5F"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ครัวเรือนมีน้ำสะอาดสำหรับดื่มและบริโภคเพียงพอตลอดปี อย่างน้อยคนละ 5</w:t>
      </w:r>
      <w:r w:rsidR="00465A5F"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465A5F"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65A5F" w:rsidRPr="00465A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ลิตรต่อวัน</w:t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="00465A5F" w:rsidRPr="00465A5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ไม่ผ่านเกณฑ์ 1,516 คน คิดเป็นร้อยละ 72.64</w:t>
      </w:r>
    </w:p>
    <w:p w:rsidR="00F41867" w:rsidRPr="00465A5F" w:rsidRDefault="00F41867" w:rsidP="00465A5F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05682E" w:rsidRDefault="0005682E" w:rsidP="00F4186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682E" w:rsidRDefault="0005682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A5F" w:rsidRDefault="00465A5F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682E" w:rsidRDefault="0005682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5682E" w:rsidRDefault="0005682E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05E01" w:rsidRDefault="00E05E01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05E01" w:rsidRDefault="00E05E01" w:rsidP="003C72C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E6647" w:rsidRPr="003D361A" w:rsidRDefault="002E6647" w:rsidP="00CD4D59">
      <w:pPr>
        <w:pStyle w:val="afd"/>
        <w:rPr>
          <w:rFonts w:ascii="TH SarabunIT๙" w:hAnsi="TH SarabunIT๙" w:cs="TH SarabunIT๙"/>
          <w:sz w:val="36"/>
          <w:szCs w:val="36"/>
        </w:rPr>
      </w:pPr>
      <w:r w:rsidRPr="003D361A">
        <w:rPr>
          <w:rFonts w:ascii="TH SarabunIT๙" w:hAnsi="TH SarabunIT๙" w:cs="TH SarabunIT๙"/>
          <w:sz w:val="36"/>
          <w:szCs w:val="36"/>
          <w:highlight w:val="cyan"/>
          <w:cs/>
        </w:rPr>
        <w:t>ชี</w:t>
      </w:r>
      <w:r w:rsidR="002E375A" w:rsidRPr="003D361A">
        <w:rPr>
          <w:rFonts w:ascii="TH SarabunIT๙" w:hAnsi="TH SarabunIT๙" w:cs="TH SarabunIT๙"/>
          <w:sz w:val="36"/>
          <w:szCs w:val="36"/>
          <w:highlight w:val="cyan"/>
          <w:cs/>
        </w:rPr>
        <w:t>้</w:t>
      </w:r>
      <w:r w:rsidRPr="003D361A">
        <w:rPr>
          <w:rFonts w:ascii="TH SarabunIT๙" w:hAnsi="TH SarabunIT๙" w:cs="TH SarabunIT๙"/>
          <w:sz w:val="36"/>
          <w:szCs w:val="36"/>
          <w:highlight w:val="cyan"/>
          <w:cs/>
        </w:rPr>
        <w:t>เป้า ชี้ปัญหาคุณภาพชีวิตของคนจังหวัดน่าน</w:t>
      </w:r>
      <w:r w:rsidRPr="003D361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2327B1" w:rsidRPr="003D361A" w:rsidRDefault="002327B1" w:rsidP="002E664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2E6647" w:rsidRPr="003D361A" w:rsidRDefault="002E6647" w:rsidP="002E66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D361A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จากการสำรวจข้อมูลความจำเป็นพื้นฐาน  (</w:t>
      </w:r>
      <w:proofErr w:type="spellStart"/>
      <w:r w:rsidRPr="003D361A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3D361A">
        <w:rPr>
          <w:rFonts w:ascii="TH SarabunIT๙" w:hAnsi="TH SarabunIT๙" w:cs="TH SarabunIT๙"/>
          <w:sz w:val="32"/>
          <w:szCs w:val="32"/>
          <w:cs/>
        </w:rPr>
        <w:t>.)   ปี  2561  เมื่อจัดลำดับการไม่ผ่านเกณฑ์ความจำเป็น</w:t>
      </w:r>
      <w:r w:rsidR="002327B1" w:rsidRPr="003D36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361A">
        <w:rPr>
          <w:rFonts w:ascii="TH SarabunIT๙" w:hAnsi="TH SarabunIT๙" w:cs="TH SarabunIT๙"/>
          <w:sz w:val="32"/>
          <w:szCs w:val="32"/>
          <w:cs/>
        </w:rPr>
        <w:t>พื้นฐานจากมากไปน้อยทั้ง 31 ตัวชี้วัด พบว่า มีครัวเรือนที่ไม่ผ่านเกณฑ์ทั้งเขตชนบทและเขตเมือง เป็นจำนวนมากใน 10 ตัวชี้วัดแรก ที่หน่วยงานในระดับจังหวัดและหน่วยงานที่เกี่ยวข้องควรพิจารณาแก้ไข ดังนี้</w:t>
      </w:r>
    </w:p>
    <w:p w:rsidR="002E6647" w:rsidRPr="002E6647" w:rsidRDefault="002E6647" w:rsidP="002E6647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ab/>
      </w:r>
      <w:r w:rsidRPr="002E6647">
        <w:rPr>
          <w:rFonts w:ascii="TH SarabunIT๙" w:hAnsi="TH SarabunIT๙" w:cs="TH SarabunIT๙"/>
          <w:sz w:val="32"/>
          <w:szCs w:val="32"/>
          <w:u w:val="single"/>
          <w:cs/>
        </w:rPr>
        <w:t>คุณภาพชีวิตของประชาชน 10 เรื่องแรกที่ต้องได้รับการแก้ไข</w:t>
      </w:r>
    </w:p>
    <w:p w:rsidR="002E6647" w:rsidRPr="005163F6" w:rsidRDefault="006765B4" w:rsidP="00CD4D59">
      <w:pPr>
        <w:pStyle w:val="af3"/>
        <w:numPr>
          <w:ilvl w:val="0"/>
          <w:numId w:val="32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163F6">
        <w:rPr>
          <w:rFonts w:ascii="TH SarabunIT๙" w:hAnsi="TH SarabunIT๙" w:cs="TH SarabunIT๙" w:hint="cs"/>
          <w:sz w:val="32"/>
          <w:szCs w:val="32"/>
          <w:cs/>
        </w:rPr>
        <w:t xml:space="preserve">คนในครัวเรือนไม่ดื่มสุรา 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163F6">
        <w:rPr>
          <w:rFonts w:ascii="TH SarabunIT๙" w:hAnsi="TH SarabunIT๙" w:cs="TH SarabunIT๙" w:hint="cs"/>
          <w:sz w:val="32"/>
          <w:szCs w:val="32"/>
          <w:cs/>
        </w:rPr>
        <w:t xml:space="preserve">55,889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 xml:space="preserve">ครัวเรือน  คิดเป็นร้อยละ  </w:t>
      </w:r>
      <w:r w:rsidR="000F79E0">
        <w:rPr>
          <w:rFonts w:ascii="TH SarabunIT๙" w:hAnsi="TH SarabunIT๙" w:cs="TH SarabunIT๙" w:hint="cs"/>
          <w:sz w:val="32"/>
          <w:szCs w:val="32"/>
          <w:cs/>
        </w:rPr>
        <w:t>16.47</w:t>
      </w:r>
    </w:p>
    <w:p w:rsidR="002E6647" w:rsidRDefault="002327B1" w:rsidP="00CD4D5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CD4D5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>339,333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E6647" w:rsidRPr="002E6647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1A599D" w:rsidRDefault="002E6647" w:rsidP="00892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</w:t>
            </w:r>
            <w:r w:rsidR="008920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2E6647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1A599D" w:rsidRDefault="008920A9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543E6" w:rsidRPr="002E6647" w:rsidTr="00CD4D59">
        <w:tc>
          <w:tcPr>
            <w:tcW w:w="1074" w:type="dxa"/>
            <w:shd w:val="clear" w:color="auto" w:fill="auto"/>
          </w:tcPr>
          <w:p w:rsidR="00E543E6" w:rsidRPr="001A599D" w:rsidRDefault="00E543E6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E543E6" w:rsidRPr="002E6647" w:rsidRDefault="008920A9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สองแคว</w:t>
            </w:r>
          </w:p>
        </w:tc>
        <w:tc>
          <w:tcPr>
            <w:tcW w:w="1984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8,879</w:t>
            </w:r>
          </w:p>
        </w:tc>
        <w:tc>
          <w:tcPr>
            <w:tcW w:w="1843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2,603</w:t>
            </w:r>
          </w:p>
        </w:tc>
        <w:tc>
          <w:tcPr>
            <w:tcW w:w="1559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29.32</w:t>
            </w:r>
          </w:p>
        </w:tc>
      </w:tr>
      <w:tr w:rsidR="00E543E6" w:rsidRPr="002E6647" w:rsidTr="00CD4D59">
        <w:tc>
          <w:tcPr>
            <w:tcW w:w="1074" w:type="dxa"/>
            <w:shd w:val="clear" w:color="auto" w:fill="auto"/>
          </w:tcPr>
          <w:p w:rsidR="00E543E6" w:rsidRPr="002E6647" w:rsidRDefault="00E543E6" w:rsidP="008D03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E543E6" w:rsidRPr="002E6647" w:rsidRDefault="008920A9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984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12,681</w:t>
            </w:r>
          </w:p>
        </w:tc>
        <w:tc>
          <w:tcPr>
            <w:tcW w:w="1843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3,607</w:t>
            </w:r>
          </w:p>
        </w:tc>
        <w:tc>
          <w:tcPr>
            <w:tcW w:w="1559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28.44</w:t>
            </w:r>
          </w:p>
        </w:tc>
      </w:tr>
      <w:tr w:rsidR="00E543E6" w:rsidRPr="002E6647" w:rsidTr="00CD4D59">
        <w:tc>
          <w:tcPr>
            <w:tcW w:w="1074" w:type="dxa"/>
            <w:shd w:val="clear" w:color="auto" w:fill="auto"/>
          </w:tcPr>
          <w:p w:rsidR="00E543E6" w:rsidRPr="002E6647" w:rsidRDefault="00E543E6" w:rsidP="008D03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E543E6" w:rsidRPr="002E6647" w:rsidRDefault="008920A9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984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8,536</w:t>
            </w:r>
          </w:p>
        </w:tc>
        <w:tc>
          <w:tcPr>
            <w:tcW w:w="1843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1,960</w:t>
            </w:r>
          </w:p>
        </w:tc>
        <w:tc>
          <w:tcPr>
            <w:tcW w:w="1559" w:type="dxa"/>
            <w:shd w:val="clear" w:color="auto" w:fill="auto"/>
          </w:tcPr>
          <w:p w:rsidR="00E543E6" w:rsidRPr="002E6647" w:rsidRDefault="008920A9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22.96</w:t>
            </w:r>
          </w:p>
        </w:tc>
      </w:tr>
      <w:tr w:rsidR="00E543E6" w:rsidRPr="002E6647" w:rsidTr="00CD4D59">
        <w:tc>
          <w:tcPr>
            <w:tcW w:w="1074" w:type="dxa"/>
            <w:shd w:val="clear" w:color="auto" w:fill="auto"/>
          </w:tcPr>
          <w:p w:rsidR="00E543E6" w:rsidRPr="002E6647" w:rsidRDefault="00E543E6" w:rsidP="008D03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E543E6" w:rsidRPr="002E6647" w:rsidRDefault="008920A9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984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9,919</w:t>
            </w:r>
          </w:p>
        </w:tc>
        <w:tc>
          <w:tcPr>
            <w:tcW w:w="1843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2,014</w:t>
            </w:r>
          </w:p>
        </w:tc>
        <w:tc>
          <w:tcPr>
            <w:tcW w:w="1559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20.30</w:t>
            </w:r>
          </w:p>
        </w:tc>
      </w:tr>
      <w:tr w:rsidR="00E543E6" w:rsidRPr="002E6647" w:rsidTr="00CD4D59">
        <w:tc>
          <w:tcPr>
            <w:tcW w:w="1074" w:type="dxa"/>
            <w:shd w:val="clear" w:color="auto" w:fill="auto"/>
          </w:tcPr>
          <w:p w:rsidR="00E543E6" w:rsidRPr="002E6647" w:rsidRDefault="00E543E6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E543E6" w:rsidRPr="002E6647" w:rsidRDefault="008920A9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46,256</w:t>
            </w:r>
          </w:p>
        </w:tc>
        <w:tc>
          <w:tcPr>
            <w:tcW w:w="1843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8,440</w:t>
            </w:r>
          </w:p>
        </w:tc>
        <w:tc>
          <w:tcPr>
            <w:tcW w:w="1559" w:type="dxa"/>
            <w:shd w:val="clear" w:color="auto" w:fill="auto"/>
          </w:tcPr>
          <w:p w:rsidR="00E543E6" w:rsidRPr="002E6647" w:rsidRDefault="008920A9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18.25</w:t>
            </w:r>
          </w:p>
        </w:tc>
      </w:tr>
    </w:tbl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0447C3" w:rsidRPr="000447C3" w:rsidRDefault="000447C3" w:rsidP="000447C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44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4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0447C3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กระทรวงสาธารณสุข</w:t>
      </w:r>
    </w:p>
    <w:p w:rsidR="002E6647" w:rsidRDefault="000447C3" w:rsidP="000447C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4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0447C3">
        <w:rPr>
          <w:rFonts w:ascii="TH SarabunIT๙" w:hAnsi="TH SarabunIT๙" w:cs="TH SarabunIT๙"/>
          <w:sz w:val="32"/>
          <w:szCs w:val="32"/>
          <w:cs/>
        </w:rPr>
        <w:t>หน่วยงานร่วม กระทรวงวัฒนธรรม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กระทรวงมหาดไทย สำนักงานพระพุทธ</w:t>
      </w:r>
    </w:p>
    <w:p w:rsidR="00CD4D59" w:rsidRDefault="00CD4D59" w:rsidP="000447C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E6647" w:rsidRPr="002E6647" w:rsidRDefault="002E6647" w:rsidP="000447C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ครัวเรือนมีการเก็บออมเงิน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>18,439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 </w:t>
      </w:r>
      <w:r w:rsidRPr="002E664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 xml:space="preserve"> 16.38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 w:rsidR="000447C3">
        <w:rPr>
          <w:rFonts w:ascii="TH SarabunIT๙" w:hAnsi="TH SarabunIT๙" w:cs="TH SarabunIT๙" w:hint="cs"/>
          <w:sz w:val="32"/>
          <w:szCs w:val="32"/>
          <w:cs/>
        </w:rPr>
        <w:t>112,540 ครัวเรือน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E6647" w:rsidRPr="001A599D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1A599D" w:rsidRDefault="002E6647" w:rsidP="00892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จำนวนที่สำรวจ </w:t>
            </w:r>
            <w:r w:rsidR="008920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1A599D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1A599D" w:rsidRDefault="008920A9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15397" w:rsidRPr="001A599D" w:rsidTr="000447C3">
        <w:tc>
          <w:tcPr>
            <w:tcW w:w="1074" w:type="dxa"/>
          </w:tcPr>
          <w:p w:rsidR="00E15397" w:rsidRPr="002E6647" w:rsidRDefault="00E15397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E15397" w:rsidRPr="002E6647" w:rsidRDefault="001D40A8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ทุ่งช้าง</w:t>
            </w:r>
          </w:p>
        </w:tc>
        <w:tc>
          <w:tcPr>
            <w:tcW w:w="1984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025</w:t>
            </w:r>
          </w:p>
        </w:tc>
        <w:tc>
          <w:tcPr>
            <w:tcW w:w="1843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560</w:t>
            </w:r>
          </w:p>
        </w:tc>
        <w:tc>
          <w:tcPr>
            <w:tcW w:w="1559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38.76</w:t>
            </w:r>
          </w:p>
        </w:tc>
      </w:tr>
      <w:tr w:rsidR="00E15397" w:rsidRPr="001A599D" w:rsidTr="000447C3">
        <w:tc>
          <w:tcPr>
            <w:tcW w:w="1074" w:type="dxa"/>
          </w:tcPr>
          <w:p w:rsidR="00E15397" w:rsidRPr="002E6647" w:rsidRDefault="00E15397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E15397" w:rsidRPr="002E6647" w:rsidRDefault="001D40A8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สองแคว</w:t>
            </w:r>
          </w:p>
        </w:tc>
        <w:tc>
          <w:tcPr>
            <w:tcW w:w="1984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735</w:t>
            </w:r>
          </w:p>
        </w:tc>
        <w:tc>
          <w:tcPr>
            <w:tcW w:w="1843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806</w:t>
            </w:r>
          </w:p>
        </w:tc>
        <w:tc>
          <w:tcPr>
            <w:tcW w:w="1559" w:type="dxa"/>
          </w:tcPr>
          <w:p w:rsidR="00E15397" w:rsidRPr="002E6647" w:rsidRDefault="001D40A8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29.47</w:t>
            </w:r>
          </w:p>
        </w:tc>
      </w:tr>
      <w:tr w:rsidR="00E15397" w:rsidRPr="002E6647" w:rsidTr="000447C3">
        <w:tc>
          <w:tcPr>
            <w:tcW w:w="1074" w:type="dxa"/>
          </w:tcPr>
          <w:p w:rsidR="00E15397" w:rsidRPr="002E6647" w:rsidRDefault="00E15397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E15397" w:rsidRPr="002E6647" w:rsidRDefault="001D40A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984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683</w:t>
            </w:r>
          </w:p>
        </w:tc>
        <w:tc>
          <w:tcPr>
            <w:tcW w:w="1843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922</w:t>
            </w:r>
          </w:p>
        </w:tc>
        <w:tc>
          <w:tcPr>
            <w:tcW w:w="1559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25.03</w:t>
            </w:r>
          </w:p>
        </w:tc>
      </w:tr>
      <w:tr w:rsidR="00E15397" w:rsidRPr="002E6647" w:rsidTr="000447C3">
        <w:tc>
          <w:tcPr>
            <w:tcW w:w="1074" w:type="dxa"/>
          </w:tcPr>
          <w:p w:rsidR="00E15397" w:rsidRPr="002E6647" w:rsidRDefault="00E15397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E15397" w:rsidRPr="002E6647" w:rsidRDefault="001D40A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นาน้อย</w:t>
            </w:r>
          </w:p>
        </w:tc>
        <w:tc>
          <w:tcPr>
            <w:tcW w:w="1984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836</w:t>
            </w:r>
          </w:p>
        </w:tc>
        <w:tc>
          <w:tcPr>
            <w:tcW w:w="1843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928</w:t>
            </w:r>
          </w:p>
        </w:tc>
        <w:tc>
          <w:tcPr>
            <w:tcW w:w="1559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24.60</w:t>
            </w:r>
          </w:p>
        </w:tc>
      </w:tr>
      <w:tr w:rsidR="00E15397" w:rsidRPr="002E6647" w:rsidTr="000447C3">
        <w:tc>
          <w:tcPr>
            <w:tcW w:w="1074" w:type="dxa"/>
          </w:tcPr>
          <w:p w:rsidR="00E15397" w:rsidRPr="002E6647" w:rsidRDefault="00E15397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E15397" w:rsidRPr="002E6647" w:rsidRDefault="001D40A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984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195</w:t>
            </w:r>
          </w:p>
        </w:tc>
        <w:tc>
          <w:tcPr>
            <w:tcW w:w="1843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710</w:t>
            </w:r>
          </w:p>
        </w:tc>
        <w:tc>
          <w:tcPr>
            <w:tcW w:w="1559" w:type="dxa"/>
          </w:tcPr>
          <w:p w:rsidR="00E15397" w:rsidRPr="002E6647" w:rsidRDefault="001D40A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22.22</w:t>
            </w:r>
          </w:p>
        </w:tc>
      </w:tr>
    </w:tbl>
    <w:p w:rsidR="000447C3" w:rsidRPr="000447C3" w:rsidRDefault="000447C3" w:rsidP="000447C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44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0447C3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กระทรวงพัฒนาสังคมฯ –กระทรวงมหาดไทย – กระทรวงเกษตรและสหกรณ์</w:t>
      </w:r>
    </w:p>
    <w:p w:rsidR="002E6647" w:rsidRPr="000447C3" w:rsidRDefault="000447C3" w:rsidP="000447C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44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0447C3">
        <w:rPr>
          <w:rFonts w:ascii="TH SarabunIT๙" w:hAnsi="TH SarabunIT๙" w:cs="TH SarabunIT๙"/>
          <w:sz w:val="32"/>
          <w:szCs w:val="32"/>
          <w:cs/>
        </w:rPr>
        <w:t>หน่วยงานร่วม  –กระทรวงวัฒนธรรม –กระทรวงศึกษาธิการ</w:t>
      </w:r>
    </w:p>
    <w:p w:rsidR="002E6647" w:rsidRPr="002E6647" w:rsidRDefault="002E6647" w:rsidP="002E66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E6647" w:rsidRPr="002E6647" w:rsidRDefault="002E6647" w:rsidP="002E66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E6647" w:rsidRDefault="002E6647" w:rsidP="002E66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E1CC0" w:rsidRDefault="004E1CC0" w:rsidP="002E66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E1CC0" w:rsidRPr="002E6647" w:rsidRDefault="004E1CC0" w:rsidP="002E66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E6647" w:rsidRPr="002E6647" w:rsidRDefault="002E6647" w:rsidP="002E66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ab/>
      </w:r>
      <w:r w:rsidR="002327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6647">
        <w:rPr>
          <w:rFonts w:ascii="TH SarabunIT๙" w:hAnsi="TH SarabunIT๙" w:cs="TH SarabunIT๙"/>
          <w:sz w:val="32"/>
          <w:szCs w:val="32"/>
          <w:cs/>
        </w:rPr>
        <w:t>3.   คนอายุ 60 ปีขึ้นไป มีอาชีพและมีรายได้  จำนวน 9,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>303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</w:t>
      </w:r>
      <w:r w:rsidR="002327B1">
        <w:rPr>
          <w:rFonts w:ascii="TH SarabunIT๙" w:hAnsi="TH SarabunIT๙" w:cs="TH SarabunIT๙"/>
          <w:sz w:val="32"/>
          <w:szCs w:val="32"/>
        </w:rPr>
        <w:t>11.89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 w:rsidR="002327B1">
        <w:rPr>
          <w:rFonts w:ascii="TH SarabunIT๙" w:hAnsi="TH SarabunIT๙" w:cs="TH SarabunIT๙"/>
          <w:sz w:val="32"/>
          <w:szCs w:val="32"/>
        </w:rPr>
        <w:t>78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>,223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932"/>
        <w:gridCol w:w="2127"/>
        <w:gridCol w:w="1984"/>
        <w:gridCol w:w="1843"/>
        <w:gridCol w:w="1559"/>
      </w:tblGrid>
      <w:tr w:rsidR="002E6647" w:rsidRPr="002E6647" w:rsidTr="00CD4D59">
        <w:tc>
          <w:tcPr>
            <w:tcW w:w="932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(คน)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2E6647" w:rsidTr="00CD4D59">
        <w:tc>
          <w:tcPr>
            <w:tcW w:w="932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1A599D" w:rsidRDefault="002E6647" w:rsidP="001A59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9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E6647" w:rsidRPr="002E6647" w:rsidTr="001A599D">
        <w:tc>
          <w:tcPr>
            <w:tcW w:w="932" w:type="dxa"/>
          </w:tcPr>
          <w:p w:rsidR="002E6647" w:rsidRPr="002E6647" w:rsidRDefault="002E6647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FF1860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นาน้อย</w:t>
            </w:r>
          </w:p>
        </w:tc>
        <w:tc>
          <w:tcPr>
            <w:tcW w:w="1984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5,549</w:t>
            </w:r>
          </w:p>
        </w:tc>
        <w:tc>
          <w:tcPr>
            <w:tcW w:w="1843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1,057</w:t>
            </w:r>
          </w:p>
        </w:tc>
        <w:tc>
          <w:tcPr>
            <w:tcW w:w="1559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19.05</w:t>
            </w:r>
          </w:p>
        </w:tc>
      </w:tr>
      <w:tr w:rsidR="002E6647" w:rsidRPr="002E6647" w:rsidTr="001A599D">
        <w:tc>
          <w:tcPr>
            <w:tcW w:w="932" w:type="dxa"/>
          </w:tcPr>
          <w:p w:rsidR="002E6647" w:rsidRPr="002E6647" w:rsidRDefault="002E6647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FF1860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984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030BC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1843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955</w:t>
            </w:r>
          </w:p>
        </w:tc>
        <w:tc>
          <w:tcPr>
            <w:tcW w:w="1559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18.30</w:t>
            </w:r>
          </w:p>
        </w:tc>
      </w:tr>
      <w:tr w:rsidR="002E6647" w:rsidRPr="002E6647" w:rsidTr="001A599D">
        <w:tc>
          <w:tcPr>
            <w:tcW w:w="932" w:type="dxa"/>
          </w:tcPr>
          <w:p w:rsidR="002E6647" w:rsidRPr="002E6647" w:rsidRDefault="002E6647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FF1860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984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6,761</w:t>
            </w:r>
          </w:p>
        </w:tc>
        <w:tc>
          <w:tcPr>
            <w:tcW w:w="1843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1,107</w:t>
            </w:r>
          </w:p>
        </w:tc>
        <w:tc>
          <w:tcPr>
            <w:tcW w:w="1559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16.37</w:t>
            </w:r>
          </w:p>
        </w:tc>
      </w:tr>
      <w:tr w:rsidR="002E6647" w:rsidRPr="002E6647" w:rsidTr="001A599D">
        <w:tc>
          <w:tcPr>
            <w:tcW w:w="932" w:type="dxa"/>
          </w:tcPr>
          <w:p w:rsidR="002E6647" w:rsidRPr="002E6647" w:rsidRDefault="002E6647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FF1860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12,805</w:t>
            </w:r>
          </w:p>
        </w:tc>
        <w:tc>
          <w:tcPr>
            <w:tcW w:w="1843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1,994</w:t>
            </w:r>
          </w:p>
        </w:tc>
        <w:tc>
          <w:tcPr>
            <w:tcW w:w="1559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15.57</w:t>
            </w:r>
          </w:p>
        </w:tc>
      </w:tr>
      <w:tr w:rsidR="002E6647" w:rsidRPr="002E6647" w:rsidTr="001A599D">
        <w:tc>
          <w:tcPr>
            <w:tcW w:w="932" w:type="dxa"/>
          </w:tcPr>
          <w:p w:rsidR="002E6647" w:rsidRPr="002E6647" w:rsidRDefault="002E6647" w:rsidP="001A59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FF1860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984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1,779</w:t>
            </w:r>
          </w:p>
        </w:tc>
        <w:tc>
          <w:tcPr>
            <w:tcW w:w="1843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215</w:t>
            </w:r>
          </w:p>
        </w:tc>
        <w:tc>
          <w:tcPr>
            <w:tcW w:w="1559" w:type="dxa"/>
          </w:tcPr>
          <w:p w:rsidR="002E6647" w:rsidRPr="002E6647" w:rsidRDefault="00FF1860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12.09</w:t>
            </w:r>
          </w:p>
        </w:tc>
      </w:tr>
    </w:tbl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5163F6" w:rsidRDefault="005163F6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- กระทรวงแรงงาน  -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กระทรวงการพัฒนาสังคมฯ</w:t>
      </w:r>
    </w:p>
    <w:p w:rsidR="001A599D" w:rsidRDefault="005163F6" w:rsidP="005163F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 xml:space="preserve">หน่วยงานร่วม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กระทรวงมหาดไทย –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กระทรวงอุตสาหกรรม – กระทรวงพาณิชย์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กระทรวงเกษตรและ</w:t>
      </w:r>
      <w:r w:rsidR="001A599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2E6647" w:rsidRPr="005163F6" w:rsidRDefault="001A599D" w:rsidP="005163F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E6647" w:rsidRPr="005163F6">
        <w:rPr>
          <w:rFonts w:ascii="TH SarabunIT๙" w:hAnsi="TH SarabunIT๙" w:cs="TH SarabunIT๙"/>
          <w:sz w:val="32"/>
          <w:szCs w:val="32"/>
          <w:cs/>
        </w:rPr>
        <w:t>สหกรณ์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327B1" w:rsidRPr="002327B1" w:rsidRDefault="002327B1" w:rsidP="002327B1">
      <w:pPr>
        <w:pStyle w:val="af3"/>
        <w:numPr>
          <w:ilvl w:val="0"/>
          <w:numId w:val="30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2327B1">
        <w:rPr>
          <w:rFonts w:ascii="TH SarabunIT๙" w:hAnsi="TH SarabunIT๙" w:cs="TH SarabunIT๙"/>
          <w:sz w:val="32"/>
          <w:szCs w:val="32"/>
          <w:cs/>
        </w:rPr>
        <w:t xml:space="preserve">ครัวเรือนกินอาหารถูกสุขลักษณะ ปลอดภัย และได้มาตรฐาน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7,796 </w:t>
      </w:r>
      <w:r w:rsidRPr="002327B1">
        <w:rPr>
          <w:rFonts w:ascii="TH SarabunIT๙" w:hAnsi="TH SarabunIT๙" w:cs="TH SarabunIT๙"/>
          <w:sz w:val="32"/>
          <w:szCs w:val="32"/>
          <w:cs/>
        </w:rPr>
        <w:t>ครัวเรือน คิดเป็น</w:t>
      </w:r>
    </w:p>
    <w:p w:rsidR="002327B1" w:rsidRPr="002E6647" w:rsidRDefault="002327B1" w:rsidP="002327B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 xml:space="preserve">             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6.93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112,540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:rsidR="002327B1" w:rsidRPr="002E6647" w:rsidRDefault="002327B1" w:rsidP="002327B1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327B1" w:rsidRPr="002E6647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327B1" w:rsidRPr="00CD4D59" w:rsidRDefault="002327B1" w:rsidP="006A52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(ครัวเรือน)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327B1" w:rsidRPr="002E6647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327B1" w:rsidRPr="00CD4D59" w:rsidRDefault="002327B1" w:rsidP="006A52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6A52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D92C87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นาน้อย</w:t>
            </w:r>
          </w:p>
        </w:tc>
        <w:tc>
          <w:tcPr>
            <w:tcW w:w="1984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7,836</w:t>
            </w:r>
          </w:p>
        </w:tc>
        <w:tc>
          <w:tcPr>
            <w:tcW w:w="1843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4,109</w:t>
            </w:r>
          </w:p>
        </w:tc>
        <w:tc>
          <w:tcPr>
            <w:tcW w:w="1559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52.44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6A52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D92C87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984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3,492</w:t>
            </w:r>
          </w:p>
        </w:tc>
        <w:tc>
          <w:tcPr>
            <w:tcW w:w="1843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825</w:t>
            </w:r>
          </w:p>
        </w:tc>
        <w:tc>
          <w:tcPr>
            <w:tcW w:w="1559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23.63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6A52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D92C87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เมืองน่าน</w:t>
            </w:r>
          </w:p>
        </w:tc>
        <w:tc>
          <w:tcPr>
            <w:tcW w:w="1984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18,875</w:t>
            </w:r>
          </w:p>
        </w:tc>
        <w:tc>
          <w:tcPr>
            <w:tcW w:w="1843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1,070</w:t>
            </w:r>
          </w:p>
        </w:tc>
        <w:tc>
          <w:tcPr>
            <w:tcW w:w="1559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5.67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6A52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D92C87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17,173</w:t>
            </w:r>
          </w:p>
        </w:tc>
        <w:tc>
          <w:tcPr>
            <w:tcW w:w="1843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852</w:t>
            </w:r>
          </w:p>
        </w:tc>
        <w:tc>
          <w:tcPr>
            <w:tcW w:w="1559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4.96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6A52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D92C87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984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9,001</w:t>
            </w:r>
          </w:p>
        </w:tc>
        <w:tc>
          <w:tcPr>
            <w:tcW w:w="1843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387</w:t>
            </w:r>
          </w:p>
        </w:tc>
        <w:tc>
          <w:tcPr>
            <w:tcW w:w="1559" w:type="dxa"/>
          </w:tcPr>
          <w:p w:rsidR="002327B1" w:rsidRPr="002E6647" w:rsidRDefault="00D92C87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4.30</w:t>
            </w:r>
          </w:p>
        </w:tc>
      </w:tr>
    </w:tbl>
    <w:p w:rsidR="002327B1" w:rsidRPr="002E6647" w:rsidRDefault="002327B1" w:rsidP="002327B1">
      <w:pPr>
        <w:spacing w:after="0"/>
        <w:jc w:val="both"/>
        <w:rPr>
          <w:rFonts w:ascii="TH SarabunIT๙" w:hAnsi="TH SarabunIT๙" w:cs="TH SarabunIT๙"/>
          <w:sz w:val="18"/>
          <w:szCs w:val="18"/>
          <w:u w:val="single"/>
        </w:rPr>
      </w:pPr>
    </w:p>
    <w:p w:rsidR="002327B1" w:rsidRPr="005163F6" w:rsidRDefault="005163F6" w:rsidP="002327B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กระทรวงสาธารณสุข</w:t>
      </w:r>
    </w:p>
    <w:p w:rsidR="002327B1" w:rsidRDefault="005163F6" w:rsidP="002327B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หน่วยงานร่วม  -กระทรวงเกษตรและสหกรณ์  - กระทรวงมหาดไทย</w:t>
      </w:r>
    </w:p>
    <w:p w:rsidR="0030442C" w:rsidRPr="005163F6" w:rsidRDefault="0030442C" w:rsidP="002327B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327B1" w:rsidRPr="002E6647" w:rsidRDefault="002E6647" w:rsidP="002327B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ab/>
      </w:r>
      <w:r w:rsidRPr="002E6647">
        <w:rPr>
          <w:rFonts w:ascii="TH SarabunIT๙" w:hAnsi="TH SarabunIT๙" w:cs="TH SarabunIT๙"/>
          <w:sz w:val="32"/>
          <w:szCs w:val="32"/>
        </w:rPr>
        <w:t>5</w:t>
      </w:r>
      <w:r w:rsidRPr="002E6647">
        <w:rPr>
          <w:rFonts w:ascii="TH SarabunIT๙" w:hAnsi="TH SarabunIT๙" w:cs="TH SarabunIT๙"/>
          <w:sz w:val="32"/>
          <w:szCs w:val="32"/>
          <w:cs/>
        </w:rPr>
        <w:t>.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27B1" w:rsidRPr="002E6647">
        <w:rPr>
          <w:rFonts w:ascii="TH SarabunIT๙" w:hAnsi="TH SarabunIT๙" w:cs="TH SarabunIT๙"/>
          <w:sz w:val="32"/>
          <w:szCs w:val="32"/>
          <w:cs/>
        </w:rPr>
        <w:t xml:space="preserve">คนในครัวเรือนไม่สูบบุหรี่ จำนวน 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>22,796</w:t>
      </w:r>
      <w:r w:rsidR="002327B1" w:rsidRPr="002E6647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6.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>72</w:t>
      </w:r>
      <w:r w:rsidR="002327B1" w:rsidRPr="002E6647">
        <w:rPr>
          <w:rFonts w:ascii="TH SarabunIT๙" w:hAnsi="TH SarabunIT๙" w:cs="TH SarabunIT๙"/>
          <w:sz w:val="32"/>
          <w:szCs w:val="32"/>
          <w:cs/>
        </w:rPr>
        <w:t xml:space="preserve"> จากทั้งหมด 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>339,333</w:t>
      </w:r>
      <w:r w:rsidR="002327B1" w:rsidRPr="002E664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E6647" w:rsidRPr="002E6647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(คน)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2E6647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CD4D59" w:rsidRDefault="002E6647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E6647" w:rsidRPr="002E6647" w:rsidTr="00B72581">
        <w:tc>
          <w:tcPr>
            <w:tcW w:w="1074" w:type="dxa"/>
          </w:tcPr>
          <w:p w:rsidR="002E6647" w:rsidRPr="002E6647" w:rsidRDefault="002E6647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491395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984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12681</w:t>
            </w:r>
          </w:p>
        </w:tc>
        <w:tc>
          <w:tcPr>
            <w:tcW w:w="1843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3607</w:t>
            </w:r>
          </w:p>
        </w:tc>
        <w:tc>
          <w:tcPr>
            <w:tcW w:w="1559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28.44</w:t>
            </w:r>
          </w:p>
        </w:tc>
      </w:tr>
      <w:tr w:rsidR="002E6647" w:rsidRPr="002E6647" w:rsidTr="00B72581">
        <w:tc>
          <w:tcPr>
            <w:tcW w:w="1074" w:type="dxa"/>
          </w:tcPr>
          <w:p w:rsidR="002E6647" w:rsidRPr="002E6647" w:rsidRDefault="002E6647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491395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1984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8536</w:t>
            </w:r>
          </w:p>
        </w:tc>
        <w:tc>
          <w:tcPr>
            <w:tcW w:w="1843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980</w:t>
            </w:r>
          </w:p>
        </w:tc>
        <w:tc>
          <w:tcPr>
            <w:tcW w:w="1559" w:type="dxa"/>
          </w:tcPr>
          <w:p w:rsidR="002E6647" w:rsidRPr="002E6647" w:rsidRDefault="0056158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11.48</w:t>
            </w:r>
          </w:p>
        </w:tc>
      </w:tr>
      <w:tr w:rsidR="00B72581" w:rsidRPr="002E6647" w:rsidTr="00B72581">
        <w:tc>
          <w:tcPr>
            <w:tcW w:w="1074" w:type="dxa"/>
          </w:tcPr>
          <w:p w:rsidR="00B72581" w:rsidRPr="002E6647" w:rsidRDefault="00B7258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127" w:type="dxa"/>
          </w:tcPr>
          <w:p w:rsidR="00B72581" w:rsidRPr="002E6647" w:rsidRDefault="00B72581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52473</w:t>
            </w:r>
          </w:p>
        </w:tc>
        <w:tc>
          <w:tcPr>
            <w:tcW w:w="1843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4261</w:t>
            </w:r>
          </w:p>
        </w:tc>
        <w:tc>
          <w:tcPr>
            <w:tcW w:w="1559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8.12</w:t>
            </w:r>
          </w:p>
        </w:tc>
      </w:tr>
      <w:tr w:rsidR="00B72581" w:rsidRPr="002E6647" w:rsidTr="00B72581">
        <w:tc>
          <w:tcPr>
            <w:tcW w:w="1074" w:type="dxa"/>
          </w:tcPr>
          <w:p w:rsidR="00B72581" w:rsidRPr="002E6647" w:rsidRDefault="00B7258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127" w:type="dxa"/>
          </w:tcPr>
          <w:p w:rsidR="00B72581" w:rsidRPr="002E6647" w:rsidRDefault="00B72581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984" w:type="dxa"/>
          </w:tcPr>
          <w:p w:rsidR="00B72581" w:rsidRPr="002E6647" w:rsidRDefault="00B72581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9919</w:t>
            </w:r>
          </w:p>
        </w:tc>
        <w:tc>
          <w:tcPr>
            <w:tcW w:w="1843" w:type="dxa"/>
          </w:tcPr>
          <w:p w:rsidR="00B72581" w:rsidRPr="002E6647" w:rsidRDefault="00B72581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794</w:t>
            </w:r>
          </w:p>
        </w:tc>
        <w:tc>
          <w:tcPr>
            <w:tcW w:w="1559" w:type="dxa"/>
          </w:tcPr>
          <w:p w:rsidR="00B72581" w:rsidRPr="002E6647" w:rsidRDefault="00B72581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8.00</w:t>
            </w:r>
          </w:p>
        </w:tc>
      </w:tr>
      <w:tr w:rsidR="00B72581" w:rsidRPr="002E6647" w:rsidTr="00B72581">
        <w:tc>
          <w:tcPr>
            <w:tcW w:w="1074" w:type="dxa"/>
          </w:tcPr>
          <w:p w:rsidR="00B72581" w:rsidRPr="002E6647" w:rsidRDefault="00B7258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127" w:type="dxa"/>
          </w:tcPr>
          <w:p w:rsidR="00B72581" w:rsidRPr="002E6647" w:rsidRDefault="00B72581" w:rsidP="00F471D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984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11186</w:t>
            </w:r>
          </w:p>
        </w:tc>
        <w:tc>
          <w:tcPr>
            <w:tcW w:w="1843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871</w:t>
            </w:r>
          </w:p>
        </w:tc>
        <w:tc>
          <w:tcPr>
            <w:tcW w:w="1559" w:type="dxa"/>
          </w:tcPr>
          <w:p w:rsidR="00B72581" w:rsidRPr="002E6647" w:rsidRDefault="00B72581" w:rsidP="00F471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7.79</w:t>
            </w:r>
          </w:p>
        </w:tc>
      </w:tr>
    </w:tbl>
    <w:p w:rsidR="002E6647" w:rsidRPr="002E6647" w:rsidRDefault="002E6647" w:rsidP="002E6647">
      <w:pPr>
        <w:rPr>
          <w:rFonts w:ascii="TH SarabunIT๙" w:hAnsi="TH SarabunIT๙" w:cs="TH SarabunIT๙"/>
        </w:rPr>
      </w:pPr>
    </w:p>
    <w:p w:rsidR="002327B1" w:rsidRPr="005163F6" w:rsidRDefault="005163F6" w:rsidP="002327B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กระทรวงสาธารณสุข</w:t>
      </w:r>
    </w:p>
    <w:p w:rsidR="002327B1" w:rsidRPr="005163F6" w:rsidRDefault="005163F6" w:rsidP="002327B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หน่วยงานร่วม  -กระทรวงวัฒนธรรม  -กระทรวงมหาดไทย –สำนักงานพระพุทธ</w:t>
      </w:r>
    </w:p>
    <w:p w:rsidR="002327B1" w:rsidRPr="002E6647" w:rsidRDefault="002327B1" w:rsidP="002327B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. คนอายุ 35ปีขึ้นไป ได้รับการตรวจสุขภาพประจำปี  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>,035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5.</w:t>
      </w:r>
      <w:r>
        <w:rPr>
          <w:rFonts w:ascii="TH SarabunIT๙" w:hAnsi="TH SarabunIT๙" w:cs="TH SarabunIT๙" w:hint="cs"/>
          <w:sz w:val="32"/>
          <w:szCs w:val="32"/>
          <w:cs/>
        </w:rPr>
        <w:t>46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27B1" w:rsidRPr="002E6647" w:rsidRDefault="002327B1" w:rsidP="002327B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220,419 </w:t>
      </w:r>
      <w:r w:rsidRPr="002E6647">
        <w:rPr>
          <w:rFonts w:ascii="TH SarabunIT๙" w:hAnsi="TH SarabunIT๙" w:cs="TH SarabunIT๙"/>
          <w:sz w:val="32"/>
          <w:szCs w:val="32"/>
          <w:cs/>
        </w:rPr>
        <w:t>คน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327B1" w:rsidRPr="00CD4D59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327B1" w:rsidRPr="00CD4D59" w:rsidRDefault="002327B1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77485E" w:rsidRPr="00CD4D59" w:rsidRDefault="002327B1" w:rsidP="007748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จำนวนที่สำรวจ </w:t>
            </w:r>
          </w:p>
          <w:p w:rsidR="002327B1" w:rsidRPr="00CD4D59" w:rsidRDefault="002327B1" w:rsidP="007748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77485E" w:rsidRPr="00CD4D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327B1" w:rsidRPr="00CD4D59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327B1" w:rsidRPr="00CD4D59" w:rsidRDefault="002327B1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327B1" w:rsidRPr="00CD4D59" w:rsidRDefault="0077485E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327B1" w:rsidRPr="00CD4D59" w:rsidRDefault="002327B1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77485E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ท่าวังผา</w:t>
            </w:r>
          </w:p>
        </w:tc>
        <w:tc>
          <w:tcPr>
            <w:tcW w:w="1984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="00AE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617</w:t>
            </w:r>
          </w:p>
        </w:tc>
        <w:tc>
          <w:tcPr>
            <w:tcW w:w="1843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E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774</w:t>
            </w:r>
          </w:p>
        </w:tc>
        <w:tc>
          <w:tcPr>
            <w:tcW w:w="1559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11.75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77485E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984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AE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018</w:t>
            </w:r>
          </w:p>
        </w:tc>
        <w:tc>
          <w:tcPr>
            <w:tcW w:w="1843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807</w:t>
            </w:r>
          </w:p>
        </w:tc>
        <w:tc>
          <w:tcPr>
            <w:tcW w:w="1559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11.50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77485E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984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29,832</w:t>
            </w:r>
          </w:p>
        </w:tc>
        <w:tc>
          <w:tcPr>
            <w:tcW w:w="1843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2,968</w:t>
            </w:r>
          </w:p>
        </w:tc>
        <w:tc>
          <w:tcPr>
            <w:tcW w:w="1559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9.95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77485E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984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17,960</w:t>
            </w:r>
          </w:p>
        </w:tc>
        <w:tc>
          <w:tcPr>
            <w:tcW w:w="1843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1,170</w:t>
            </w:r>
          </w:p>
        </w:tc>
        <w:tc>
          <w:tcPr>
            <w:tcW w:w="1559" w:type="dxa"/>
          </w:tcPr>
          <w:p w:rsidR="002327B1" w:rsidRPr="002E6647" w:rsidRDefault="00AE47D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6.51</w:t>
            </w:r>
          </w:p>
        </w:tc>
      </w:tr>
      <w:tr w:rsidR="002327B1" w:rsidRPr="002E6647" w:rsidTr="002E375A">
        <w:tc>
          <w:tcPr>
            <w:tcW w:w="1074" w:type="dxa"/>
          </w:tcPr>
          <w:p w:rsidR="002327B1" w:rsidRPr="002E6647" w:rsidRDefault="002327B1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327B1" w:rsidRPr="002E6647" w:rsidRDefault="0077485E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นาหมื่น</w:t>
            </w:r>
          </w:p>
        </w:tc>
        <w:tc>
          <w:tcPr>
            <w:tcW w:w="1984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AE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</w:t>
            </w:r>
          </w:p>
        </w:tc>
        <w:tc>
          <w:tcPr>
            <w:tcW w:w="1843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447</w:t>
            </w:r>
          </w:p>
        </w:tc>
        <w:tc>
          <w:tcPr>
            <w:tcW w:w="1559" w:type="dxa"/>
          </w:tcPr>
          <w:p w:rsidR="002327B1" w:rsidRPr="002E6647" w:rsidRDefault="0077485E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6.30</w:t>
            </w:r>
          </w:p>
        </w:tc>
      </w:tr>
    </w:tbl>
    <w:p w:rsidR="002327B1" w:rsidRPr="002E6647" w:rsidRDefault="002327B1" w:rsidP="002327B1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327B1" w:rsidRPr="005163F6" w:rsidRDefault="005163F6" w:rsidP="002327B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กระทรวงสาธารณสุข</w:t>
      </w:r>
    </w:p>
    <w:p w:rsidR="002327B1" w:rsidRPr="005163F6" w:rsidRDefault="005163F6" w:rsidP="002327B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 xml:space="preserve">หน่วยงานร่วม  </w:t>
      </w:r>
      <w:r w:rsidR="002327B1" w:rsidRPr="005163F6">
        <w:rPr>
          <w:rFonts w:ascii="TH SarabunIT๙" w:hAnsi="TH SarabunIT๙" w:cs="TH SarabunIT๙"/>
          <w:sz w:val="32"/>
          <w:szCs w:val="32"/>
        </w:rPr>
        <w:t>-</w:t>
      </w:r>
      <w:r w:rsidR="002327B1" w:rsidRPr="005163F6">
        <w:rPr>
          <w:rFonts w:ascii="TH SarabunIT๙" w:hAnsi="TH SarabunIT๙" w:cs="TH SarabunIT๙"/>
          <w:sz w:val="32"/>
          <w:szCs w:val="32"/>
          <w:cs/>
        </w:rPr>
        <w:t>กระทรวงเกษตรและสหกรณ์  - กระทรวงมหาดไทย</w:t>
      </w:r>
    </w:p>
    <w:p w:rsidR="00CD4D59" w:rsidRDefault="00CD4D59" w:rsidP="0003614C">
      <w:pPr>
        <w:pStyle w:val="af3"/>
        <w:spacing w:after="0" w:line="276" w:lineRule="auto"/>
        <w:ind w:left="92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3614C"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3614C" w:rsidRPr="002E6647">
        <w:rPr>
          <w:rFonts w:ascii="TH SarabunIT๙" w:hAnsi="TH SarabunIT๙" w:cs="TH SarabunIT๙"/>
          <w:sz w:val="32"/>
          <w:szCs w:val="32"/>
          <w:cs/>
        </w:rPr>
        <w:t xml:space="preserve">เด็กอายุ 6-14 ปี ได้รับการศึกษาภาคบังคับ 9 ปี จำนวน </w:t>
      </w:r>
      <w:r w:rsidR="0003614C">
        <w:rPr>
          <w:rFonts w:ascii="TH SarabunIT๙" w:hAnsi="TH SarabunIT๙" w:cs="TH SarabunIT๙" w:hint="cs"/>
          <w:sz w:val="32"/>
          <w:szCs w:val="32"/>
          <w:cs/>
        </w:rPr>
        <w:t>1,588</w:t>
      </w:r>
      <w:r w:rsidR="0003614C" w:rsidRPr="002E6647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4.98</w:t>
      </w:r>
    </w:p>
    <w:p w:rsidR="0003614C" w:rsidRPr="002E6647" w:rsidRDefault="0003614C" w:rsidP="00CD4D59">
      <w:pPr>
        <w:pStyle w:val="af3"/>
        <w:spacing w:after="0" w:line="276" w:lineRule="auto"/>
        <w:ind w:left="709"/>
        <w:jc w:val="both"/>
        <w:rPr>
          <w:rFonts w:ascii="TH SarabunIT๙" w:hAnsi="TH SarabunIT๙" w:cs="TH SarabunIT๙"/>
          <w:sz w:val="32"/>
          <w:szCs w:val="32"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31,918</w:t>
      </w:r>
      <w:r w:rsidRPr="002E6647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03614C" w:rsidRPr="00CD4D59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03614C" w:rsidRPr="00CD4D59" w:rsidRDefault="0003614C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(คน)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03614C" w:rsidRPr="00CD4D59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03614C" w:rsidRPr="00CD4D59" w:rsidRDefault="0003614C" w:rsidP="00CD4D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03614C" w:rsidRPr="00CD4D59" w:rsidRDefault="0003614C" w:rsidP="002E37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3614C" w:rsidRPr="002E6647" w:rsidTr="002E375A">
        <w:tc>
          <w:tcPr>
            <w:tcW w:w="1074" w:type="dxa"/>
          </w:tcPr>
          <w:p w:rsidR="0003614C" w:rsidRPr="002E6647" w:rsidRDefault="0003614C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03614C" w:rsidRPr="002E6647" w:rsidRDefault="004A396F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สันติสุข</w:t>
            </w:r>
          </w:p>
        </w:tc>
        <w:tc>
          <w:tcPr>
            <w:tcW w:w="1984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1,150</w:t>
            </w:r>
          </w:p>
        </w:tc>
        <w:tc>
          <w:tcPr>
            <w:tcW w:w="1843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1559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15.65</w:t>
            </w:r>
          </w:p>
        </w:tc>
      </w:tr>
      <w:tr w:rsidR="0003614C" w:rsidRPr="002E6647" w:rsidTr="002E375A">
        <w:tc>
          <w:tcPr>
            <w:tcW w:w="1074" w:type="dxa"/>
          </w:tcPr>
          <w:p w:rsidR="0003614C" w:rsidRPr="002E6647" w:rsidRDefault="0003614C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03614C" w:rsidRPr="002E6647" w:rsidRDefault="004A396F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03614C" w:rsidRPr="002E6647" w:rsidRDefault="004A396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64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672</w:t>
            </w:r>
          </w:p>
        </w:tc>
        <w:tc>
          <w:tcPr>
            <w:tcW w:w="1843" w:type="dxa"/>
          </w:tcPr>
          <w:p w:rsidR="0003614C" w:rsidRPr="002E6647" w:rsidRDefault="004A396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628</w:t>
            </w:r>
          </w:p>
        </w:tc>
        <w:tc>
          <w:tcPr>
            <w:tcW w:w="1559" w:type="dxa"/>
          </w:tcPr>
          <w:p w:rsidR="0003614C" w:rsidRPr="002E6647" w:rsidRDefault="004A396F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13.44</w:t>
            </w:r>
          </w:p>
        </w:tc>
      </w:tr>
      <w:tr w:rsidR="0003614C" w:rsidRPr="002E6647" w:rsidTr="002E375A">
        <w:tc>
          <w:tcPr>
            <w:tcW w:w="1074" w:type="dxa"/>
          </w:tcPr>
          <w:p w:rsidR="0003614C" w:rsidRPr="002E6647" w:rsidRDefault="0003614C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03614C" w:rsidRPr="002E6647" w:rsidRDefault="004A396F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สองแคว</w:t>
            </w:r>
          </w:p>
        </w:tc>
        <w:tc>
          <w:tcPr>
            <w:tcW w:w="1984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1,034</w:t>
            </w:r>
          </w:p>
        </w:tc>
        <w:tc>
          <w:tcPr>
            <w:tcW w:w="1843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1559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12.38</w:t>
            </w:r>
          </w:p>
        </w:tc>
      </w:tr>
      <w:tr w:rsidR="0003614C" w:rsidRPr="002E6647" w:rsidTr="002E375A">
        <w:tc>
          <w:tcPr>
            <w:tcW w:w="1074" w:type="dxa"/>
          </w:tcPr>
          <w:p w:rsidR="0003614C" w:rsidRPr="002E6647" w:rsidRDefault="0003614C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03614C" w:rsidRPr="002E6647" w:rsidRDefault="004A396F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เชียงกลาง</w:t>
            </w:r>
          </w:p>
        </w:tc>
        <w:tc>
          <w:tcPr>
            <w:tcW w:w="1984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1,781</w:t>
            </w:r>
          </w:p>
        </w:tc>
        <w:tc>
          <w:tcPr>
            <w:tcW w:w="1843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184</w:t>
            </w:r>
          </w:p>
        </w:tc>
        <w:tc>
          <w:tcPr>
            <w:tcW w:w="1559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10.33</w:t>
            </w:r>
          </w:p>
        </w:tc>
      </w:tr>
      <w:tr w:rsidR="0003614C" w:rsidRPr="002E6647" w:rsidTr="002E375A">
        <w:tc>
          <w:tcPr>
            <w:tcW w:w="1074" w:type="dxa"/>
          </w:tcPr>
          <w:p w:rsidR="0003614C" w:rsidRPr="002E6647" w:rsidRDefault="0003614C" w:rsidP="00CD4D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03614C" w:rsidRPr="002E6647" w:rsidRDefault="004A396F" w:rsidP="002E375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984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1,302</w:t>
            </w:r>
          </w:p>
        </w:tc>
        <w:tc>
          <w:tcPr>
            <w:tcW w:w="1843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</w:t>
            </w:r>
          </w:p>
        </w:tc>
        <w:tc>
          <w:tcPr>
            <w:tcW w:w="1559" w:type="dxa"/>
          </w:tcPr>
          <w:p w:rsidR="0003614C" w:rsidRPr="002E6647" w:rsidRDefault="003649F0" w:rsidP="002E37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9.75</w:t>
            </w:r>
          </w:p>
        </w:tc>
      </w:tr>
    </w:tbl>
    <w:p w:rsidR="0003614C" w:rsidRPr="002E6647" w:rsidRDefault="0003614C" w:rsidP="0003614C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03614C" w:rsidRPr="0003614C" w:rsidRDefault="0003614C" w:rsidP="0003614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614C">
        <w:rPr>
          <w:rFonts w:ascii="TH SarabunIT๙" w:hAnsi="TH SarabunIT๙" w:cs="TH SarabunIT๙" w:hint="cs"/>
          <w:sz w:val="32"/>
          <w:szCs w:val="32"/>
          <w:cs/>
        </w:rPr>
        <w:tab/>
      </w:r>
      <w:r w:rsidRPr="0003614C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กระทรวงศึกษาธิการ</w:t>
      </w:r>
    </w:p>
    <w:p w:rsidR="0003614C" w:rsidRPr="0003614C" w:rsidRDefault="0003614C" w:rsidP="0003614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614C">
        <w:rPr>
          <w:rFonts w:ascii="TH SarabunIT๙" w:hAnsi="TH SarabunIT๙" w:cs="TH SarabunIT๙" w:hint="cs"/>
          <w:sz w:val="32"/>
          <w:szCs w:val="32"/>
          <w:cs/>
        </w:rPr>
        <w:tab/>
      </w:r>
      <w:r w:rsidRPr="0003614C">
        <w:rPr>
          <w:rFonts w:ascii="TH SarabunIT๙" w:hAnsi="TH SarabunIT๙" w:cs="TH SarabunIT๙"/>
          <w:sz w:val="32"/>
          <w:szCs w:val="32"/>
          <w:cs/>
        </w:rPr>
        <w:t>หน่วยงานร่วม   กระทรวงมหาดไทย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2E6647" w:rsidRPr="002327B1" w:rsidRDefault="0003614C" w:rsidP="002327B1">
      <w:pPr>
        <w:spacing w:after="0" w:line="276" w:lineRule="auto"/>
        <w:ind w:left="56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2327B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E6647" w:rsidRPr="002327B1">
        <w:rPr>
          <w:rFonts w:ascii="TH SarabunIT๙" w:hAnsi="TH SarabunIT๙" w:cs="TH SarabunIT๙"/>
          <w:sz w:val="32"/>
          <w:szCs w:val="32"/>
          <w:cs/>
        </w:rPr>
        <w:t xml:space="preserve">ครัวเรือนมีการจัดบ้านเรือนเป็นระเบียบเรียบร้อย สะอาด และถูกสุขลักษณะ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5,264</w:t>
      </w:r>
      <w:r w:rsidR="002E6647" w:rsidRPr="002327B1">
        <w:rPr>
          <w:rFonts w:ascii="TH SarabunIT๙" w:hAnsi="TH SarabunIT๙" w:cs="TH SarabunIT๙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2E6647" w:rsidRPr="002327B1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4.68</w:t>
      </w:r>
      <w:r w:rsidR="002E6647" w:rsidRPr="002327B1">
        <w:rPr>
          <w:rFonts w:ascii="TH SarabunIT๙" w:hAnsi="TH SarabunIT๙" w:cs="TH SarabunIT๙"/>
          <w:sz w:val="32"/>
          <w:szCs w:val="32"/>
          <w:cs/>
        </w:rPr>
        <w:t xml:space="preserve"> 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112,540</w:t>
      </w:r>
      <w:r w:rsidR="002E6647" w:rsidRPr="002327B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E6647" w:rsidRPr="002E6647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E6647" w:rsidRPr="00CD4D59" w:rsidRDefault="002E6647" w:rsidP="00913E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CD4D59" w:rsidRDefault="00913EDB" w:rsidP="00913E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</w:t>
            </w:r>
            <w:r w:rsidRPr="00CD4D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  <w:r w:rsidR="002E6647"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2E6647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E6647" w:rsidRPr="00CD4D59" w:rsidRDefault="002E6647" w:rsidP="00913E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CD4D59" w:rsidRDefault="00913EDB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913E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913EDB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เฉลิมพระเกียรติ</w:t>
            </w:r>
          </w:p>
        </w:tc>
        <w:tc>
          <w:tcPr>
            <w:tcW w:w="1984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2,087</w:t>
            </w:r>
          </w:p>
        </w:tc>
        <w:tc>
          <w:tcPr>
            <w:tcW w:w="1843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1,863</w:t>
            </w:r>
          </w:p>
        </w:tc>
        <w:tc>
          <w:tcPr>
            <w:tcW w:w="1559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89.27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913E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913EDB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984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3,195</w:t>
            </w:r>
          </w:p>
        </w:tc>
        <w:tc>
          <w:tcPr>
            <w:tcW w:w="1843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</w:p>
        </w:tc>
        <w:tc>
          <w:tcPr>
            <w:tcW w:w="1559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7.82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913E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913EDB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เมืองน่าน</w:t>
            </w:r>
          </w:p>
        </w:tc>
        <w:tc>
          <w:tcPr>
            <w:tcW w:w="1984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18,875</w:t>
            </w:r>
          </w:p>
        </w:tc>
        <w:tc>
          <w:tcPr>
            <w:tcW w:w="1843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1,328</w:t>
            </w:r>
          </w:p>
        </w:tc>
        <w:tc>
          <w:tcPr>
            <w:tcW w:w="1559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7.04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913E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913EDB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17,173</w:t>
            </w:r>
          </w:p>
        </w:tc>
        <w:tc>
          <w:tcPr>
            <w:tcW w:w="1843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908</w:t>
            </w:r>
          </w:p>
        </w:tc>
        <w:tc>
          <w:tcPr>
            <w:tcW w:w="1559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5.29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913E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913EDB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984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9,001</w:t>
            </w:r>
          </w:p>
        </w:tc>
        <w:tc>
          <w:tcPr>
            <w:tcW w:w="1843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241</w:t>
            </w:r>
          </w:p>
        </w:tc>
        <w:tc>
          <w:tcPr>
            <w:tcW w:w="1559" w:type="dxa"/>
          </w:tcPr>
          <w:p w:rsidR="002E6647" w:rsidRPr="002E6647" w:rsidRDefault="00913EDB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2.68</w:t>
            </w:r>
          </w:p>
        </w:tc>
      </w:tr>
    </w:tbl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2E6647" w:rsidRPr="0003614C" w:rsidRDefault="0003614C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3614C"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กระทรวงสาธารณสุข</w:t>
      </w:r>
    </w:p>
    <w:p w:rsidR="002E6647" w:rsidRDefault="0003614C" w:rsidP="002E664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3614C"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หน่วยงานร่วม  </w:t>
      </w:r>
      <w:r w:rsidR="002E6647" w:rsidRPr="0003614C">
        <w:rPr>
          <w:rFonts w:ascii="TH SarabunIT๙" w:hAnsi="TH SarabunIT๙" w:cs="TH SarabunIT๙"/>
          <w:sz w:val="32"/>
          <w:szCs w:val="32"/>
        </w:rPr>
        <w:t>-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>กระทรวงทรัพยากรธรรมชาติ และสิ่งแวดล้อม  - กระทรวงมหาดไทย</w:t>
      </w:r>
    </w:p>
    <w:p w:rsidR="00CD4D59" w:rsidRPr="002E6647" w:rsidRDefault="00CD4D59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E6647" w:rsidRPr="002E6647" w:rsidRDefault="0003614C" w:rsidP="0003614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ครัวเรือนมีน้ำสะอาดสำหรับดื่มและบริโภคเพียงพอตลอดปี อย่างน้อยคนละ 5 ลิตรต่อวัน จำ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4,761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3F6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5B2C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4.23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112,540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2127"/>
        <w:gridCol w:w="1984"/>
        <w:gridCol w:w="1843"/>
        <w:gridCol w:w="1559"/>
      </w:tblGrid>
      <w:tr w:rsidR="002E6647" w:rsidRPr="00CD4D59" w:rsidTr="00CD4D59">
        <w:tc>
          <w:tcPr>
            <w:tcW w:w="992" w:type="dxa"/>
            <w:vMerge w:val="restart"/>
            <w:shd w:val="clear" w:color="auto" w:fill="BCFDF6" w:themeFill="accent1" w:themeFillTint="33"/>
          </w:tcPr>
          <w:p w:rsidR="002E6647" w:rsidRPr="00CD4D59" w:rsidRDefault="002E6647" w:rsidP="004962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จำนวนที่สำรวจ (ครัวเรือน)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CD4D59" w:rsidTr="00CD4D59">
        <w:tc>
          <w:tcPr>
            <w:tcW w:w="992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E6647" w:rsidRPr="002E6647" w:rsidTr="004962BC">
        <w:tc>
          <w:tcPr>
            <w:tcW w:w="992" w:type="dxa"/>
          </w:tcPr>
          <w:p w:rsidR="002E6647" w:rsidRPr="002E6647" w:rsidRDefault="002E6647" w:rsidP="005B2C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5B2C3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เฉลิมพระเกียรติ</w:t>
            </w:r>
          </w:p>
        </w:tc>
        <w:tc>
          <w:tcPr>
            <w:tcW w:w="1984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2,087</w:t>
            </w:r>
          </w:p>
        </w:tc>
        <w:tc>
          <w:tcPr>
            <w:tcW w:w="1843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1,516</w:t>
            </w:r>
          </w:p>
        </w:tc>
        <w:tc>
          <w:tcPr>
            <w:tcW w:w="1559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72.64</w:t>
            </w:r>
          </w:p>
        </w:tc>
      </w:tr>
      <w:tr w:rsidR="002E6647" w:rsidRPr="002E6647" w:rsidTr="004962BC">
        <w:tc>
          <w:tcPr>
            <w:tcW w:w="992" w:type="dxa"/>
          </w:tcPr>
          <w:p w:rsidR="002E6647" w:rsidRPr="002E6647" w:rsidRDefault="002E6647" w:rsidP="005B2C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5B2C3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บ่อเกลือ</w:t>
            </w:r>
          </w:p>
        </w:tc>
        <w:tc>
          <w:tcPr>
            <w:tcW w:w="1984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3,195</w:t>
            </w:r>
          </w:p>
        </w:tc>
        <w:tc>
          <w:tcPr>
            <w:tcW w:w="1843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1,945</w:t>
            </w:r>
          </w:p>
        </w:tc>
        <w:tc>
          <w:tcPr>
            <w:tcW w:w="1559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60.88</w:t>
            </w:r>
          </w:p>
        </w:tc>
      </w:tr>
      <w:tr w:rsidR="002E6647" w:rsidRPr="002E6647" w:rsidTr="004962BC">
        <w:tc>
          <w:tcPr>
            <w:tcW w:w="992" w:type="dxa"/>
          </w:tcPr>
          <w:p w:rsidR="002E6647" w:rsidRPr="002E6647" w:rsidRDefault="002E6647" w:rsidP="005B2C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5B2C3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984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3,490</w:t>
            </w:r>
          </w:p>
        </w:tc>
        <w:tc>
          <w:tcPr>
            <w:tcW w:w="1843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251</w:t>
            </w:r>
          </w:p>
        </w:tc>
        <w:tc>
          <w:tcPr>
            <w:tcW w:w="1559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7.19</w:t>
            </w:r>
          </w:p>
        </w:tc>
      </w:tr>
      <w:tr w:rsidR="002E6647" w:rsidRPr="002E6647" w:rsidTr="004962BC">
        <w:tc>
          <w:tcPr>
            <w:tcW w:w="992" w:type="dxa"/>
          </w:tcPr>
          <w:p w:rsidR="002E6647" w:rsidRPr="002E6647" w:rsidRDefault="002E6647" w:rsidP="005B2C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5B2C3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984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606</w:t>
            </w:r>
          </w:p>
        </w:tc>
        <w:tc>
          <w:tcPr>
            <w:tcW w:w="1843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</w:t>
            </w:r>
          </w:p>
        </w:tc>
        <w:tc>
          <w:tcPr>
            <w:tcW w:w="1559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2.03</w:t>
            </w:r>
          </w:p>
        </w:tc>
      </w:tr>
      <w:tr w:rsidR="002E6647" w:rsidRPr="002E6647" w:rsidTr="004962BC">
        <w:tc>
          <w:tcPr>
            <w:tcW w:w="992" w:type="dxa"/>
          </w:tcPr>
          <w:p w:rsidR="002E6647" w:rsidRPr="002E6647" w:rsidRDefault="002E6647" w:rsidP="005B2C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5B2C38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ภูเพียง</w:t>
            </w:r>
          </w:p>
        </w:tc>
        <w:tc>
          <w:tcPr>
            <w:tcW w:w="1984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001</w:t>
            </w:r>
          </w:p>
        </w:tc>
        <w:tc>
          <w:tcPr>
            <w:tcW w:w="1843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</w:t>
            </w:r>
          </w:p>
        </w:tc>
        <w:tc>
          <w:tcPr>
            <w:tcW w:w="1559" w:type="dxa"/>
          </w:tcPr>
          <w:p w:rsidR="002E6647" w:rsidRPr="002E6647" w:rsidRDefault="005B2C38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2.02</w:t>
            </w:r>
          </w:p>
        </w:tc>
      </w:tr>
    </w:tbl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03614C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3614C"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</w:t>
      </w:r>
      <w:r w:rsidR="002E6647" w:rsidRPr="002E6647">
        <w:rPr>
          <w:rFonts w:ascii="TH SarabunIT๙" w:hAnsi="TH SarabunIT๙" w:cs="TH SarabunIT๙"/>
          <w:sz w:val="32"/>
          <w:szCs w:val="32"/>
          <w:cs/>
        </w:rPr>
        <w:t xml:space="preserve">   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>มหาดไทย</w:t>
      </w:r>
    </w:p>
    <w:p w:rsidR="002E6647" w:rsidRDefault="0003614C" w:rsidP="002E66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หน่วยงานร่วม  </w:t>
      </w:r>
      <w:r w:rsidRPr="0003614C">
        <w:rPr>
          <w:rFonts w:ascii="TH SarabunIT๙" w:hAnsi="TH SarabunIT๙" w:cs="TH SarabunIT๙" w:hint="cs"/>
          <w:sz w:val="32"/>
          <w:szCs w:val="32"/>
          <w:cs/>
        </w:rPr>
        <w:t xml:space="preserve">- กระทรวงทรัพยากรธรรมชาติและสิ่งแวดล้อม </w:t>
      </w:r>
      <w:r w:rsidR="002E6647" w:rsidRPr="0003614C">
        <w:rPr>
          <w:rFonts w:ascii="TH SarabunIT๙" w:hAnsi="TH SarabunIT๙" w:cs="TH SarabunIT๙"/>
          <w:sz w:val="32"/>
          <w:szCs w:val="32"/>
        </w:rPr>
        <w:t>-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>ก</w:t>
      </w:r>
      <w:r w:rsidRPr="0003614C">
        <w:rPr>
          <w:rFonts w:ascii="TH SarabunIT๙" w:hAnsi="TH SarabunIT๙" w:cs="TH SarabunIT๙"/>
          <w:sz w:val="32"/>
          <w:szCs w:val="32"/>
          <w:cs/>
        </w:rPr>
        <w:t>ระทรวง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เกษตรและสหกรณ์ 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- 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CD4D59" w:rsidRPr="002E6647" w:rsidRDefault="00CD4D59" w:rsidP="002E664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2E6647" w:rsidRPr="0003614C" w:rsidRDefault="004962BC" w:rsidP="004962BC">
      <w:pPr>
        <w:pStyle w:val="af3"/>
        <w:numPr>
          <w:ilvl w:val="0"/>
          <w:numId w:val="31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คนในครัวเรือนที่จบการศึกษาภาคบังคับ 9 ปี ที่ไม่ได้เรียนต่อและยังไม่มีงานทำ ได้รับการฝึกอบรมด้านอาชีพ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3.39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 จากทั้งหมด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118</w:t>
      </w:r>
      <w:r w:rsidR="002E6647" w:rsidRPr="0003614C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074"/>
        <w:gridCol w:w="2127"/>
        <w:gridCol w:w="1984"/>
        <w:gridCol w:w="1843"/>
        <w:gridCol w:w="1559"/>
      </w:tblGrid>
      <w:tr w:rsidR="002E6647" w:rsidRPr="002E6647" w:rsidTr="00CD4D59">
        <w:tc>
          <w:tcPr>
            <w:tcW w:w="1074" w:type="dxa"/>
            <w:vMerge w:val="restart"/>
            <w:shd w:val="clear" w:color="auto" w:fill="BCFDF6" w:themeFill="accent1" w:themeFillTint="33"/>
          </w:tcPr>
          <w:p w:rsidR="002E6647" w:rsidRPr="00CD4D59" w:rsidRDefault="002E6647" w:rsidP="004962BC">
            <w:pPr>
              <w:tabs>
                <w:tab w:val="left" w:pos="31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4" w:type="dxa"/>
            <w:vMerge w:val="restart"/>
            <w:shd w:val="clear" w:color="auto" w:fill="BCFDF6" w:themeFill="accent1" w:themeFillTint="33"/>
          </w:tcPr>
          <w:p w:rsidR="00D13CD3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จำนวนที่สำรวจ </w:t>
            </w:r>
          </w:p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402" w:type="dxa"/>
            <w:gridSpan w:val="2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</w:tr>
      <w:tr w:rsidR="002E6647" w:rsidRPr="002E6647" w:rsidTr="00CD4D59">
        <w:tc>
          <w:tcPr>
            <w:tcW w:w="1074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shd w:val="clear" w:color="auto" w:fill="BCFDF6" w:themeFill="accent1" w:themeFillTint="33"/>
          </w:tcPr>
          <w:p w:rsidR="002E6647" w:rsidRPr="00CD4D59" w:rsidRDefault="002E6647" w:rsidP="00044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D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DA65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867D5E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ปัว</w:t>
            </w:r>
            <w:proofErr w:type="spellEnd"/>
          </w:p>
        </w:tc>
        <w:tc>
          <w:tcPr>
            <w:tcW w:w="1984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843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10.34</w:t>
            </w:r>
          </w:p>
        </w:tc>
      </w:tr>
      <w:tr w:rsidR="002E6647" w:rsidRPr="002E6647" w:rsidTr="000447C3">
        <w:tc>
          <w:tcPr>
            <w:tcW w:w="1074" w:type="dxa"/>
          </w:tcPr>
          <w:p w:rsidR="002E6647" w:rsidRPr="002E6647" w:rsidRDefault="002E6647" w:rsidP="00DA65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664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664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</w:tcPr>
          <w:p w:rsidR="002E6647" w:rsidRPr="002E6647" w:rsidRDefault="00867D5E" w:rsidP="000447C3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เวียงสา</w:t>
            </w:r>
          </w:p>
        </w:tc>
        <w:tc>
          <w:tcPr>
            <w:tcW w:w="1984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843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2E6647" w:rsidRPr="002E6647" w:rsidRDefault="00867D5E" w:rsidP="00044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4.17</w:t>
            </w:r>
          </w:p>
        </w:tc>
      </w:tr>
    </w:tbl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2E6647" w:rsidRPr="004962BC" w:rsidRDefault="004962BC" w:rsidP="002E664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4962BC">
        <w:rPr>
          <w:rFonts w:ascii="TH SarabunIT๙" w:hAnsi="TH SarabunIT๙" w:cs="TH SarabunIT๙"/>
          <w:sz w:val="32"/>
          <w:szCs w:val="32"/>
          <w:cs/>
        </w:rPr>
        <w:t>เจ้าภาพหลักของตัวชี้วัดนี้   กระทรวงศึกษาธิการ</w:t>
      </w:r>
    </w:p>
    <w:p w:rsidR="002E6647" w:rsidRPr="004962BC" w:rsidRDefault="004962BC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647" w:rsidRPr="004962BC">
        <w:rPr>
          <w:rFonts w:ascii="TH SarabunIT๙" w:hAnsi="TH SarabunIT๙" w:cs="TH SarabunIT๙"/>
          <w:sz w:val="32"/>
          <w:szCs w:val="32"/>
          <w:cs/>
        </w:rPr>
        <w:t>หน่วยงานร่วม   กระทรวงมหาดไทย</w:t>
      </w:r>
      <w:r w:rsidRPr="004962BC">
        <w:rPr>
          <w:rFonts w:ascii="TH SarabunIT๙" w:hAnsi="TH SarabunIT๙" w:cs="TH SarabunIT๙"/>
          <w:sz w:val="32"/>
          <w:szCs w:val="32"/>
        </w:rPr>
        <w:t xml:space="preserve">  </w:t>
      </w:r>
      <w:r w:rsidRPr="004962BC">
        <w:rPr>
          <w:rFonts w:ascii="TH SarabunIT๙" w:hAnsi="TH SarabunIT๙" w:cs="TH SarabunIT๙" w:hint="cs"/>
          <w:sz w:val="32"/>
          <w:szCs w:val="32"/>
          <w:cs/>
        </w:rPr>
        <w:t>กระทรวงอุตสาหกรรม  กระทรวงแรงงาน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  <w:r w:rsidRPr="002E66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2E66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867D5E" w:rsidRPr="002E6647" w:rsidRDefault="00867D5E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E6647" w:rsidRPr="002E6647" w:rsidRDefault="002E6647" w:rsidP="002E6647">
      <w:pPr>
        <w:spacing w:after="0"/>
        <w:jc w:val="both"/>
        <w:rPr>
          <w:rFonts w:ascii="TH SarabunIT๙" w:hAnsi="TH SarabunIT๙" w:cs="TH SarabunIT๙"/>
          <w:sz w:val="16"/>
          <w:szCs w:val="16"/>
          <w:u w:val="single"/>
        </w:rPr>
      </w:pPr>
    </w:p>
    <w:p w:rsidR="00254345" w:rsidRPr="0019643F" w:rsidRDefault="00254345" w:rsidP="003C72C2">
      <w:pPr>
        <w:widowControl w:val="0"/>
        <w:tabs>
          <w:tab w:val="left" w:pos="90"/>
          <w:tab w:val="left" w:pos="780"/>
          <w:tab w:val="right" w:pos="9180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color w:val="auto"/>
          <w:sz w:val="24"/>
          <w:szCs w:val="24"/>
        </w:rPr>
      </w:pPr>
    </w:p>
    <w:p w:rsidR="00F471DD" w:rsidRDefault="00F471DD" w:rsidP="003C72C2">
      <w:pPr>
        <w:widowControl w:val="0"/>
        <w:tabs>
          <w:tab w:val="left" w:pos="90"/>
          <w:tab w:val="left" w:pos="780"/>
          <w:tab w:val="right" w:pos="9180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7D26CA" w:rsidRDefault="007D26CA" w:rsidP="007D26C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7D26CA" w:rsidRDefault="007D26CA" w:rsidP="007D26C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7D26CA" w:rsidRDefault="007D26CA" w:rsidP="007D26C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7D26CA" w:rsidRDefault="007D26CA" w:rsidP="007D26C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7D26CA" w:rsidRPr="003F398B" w:rsidRDefault="007D26CA" w:rsidP="007D26C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3F398B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ภาคผนวก</w:t>
      </w:r>
    </w:p>
    <w:p w:rsidR="000A67E1" w:rsidRPr="008F5AE8" w:rsidRDefault="000A67E1" w:rsidP="008F5AE8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0A67E1" w:rsidRPr="008F5AE8" w:rsidSect="00DD0557">
          <w:footerReference w:type="even" r:id="rId44"/>
          <w:footerReference w:type="default" r:id="rId45"/>
          <w:pgSz w:w="11907" w:h="16840" w:code="9"/>
          <w:pgMar w:top="993" w:right="1134" w:bottom="567" w:left="993" w:header="680" w:footer="284" w:gutter="0"/>
          <w:pgNumType w:start="1"/>
          <w:cols w:space="720"/>
          <w:docGrid w:linePitch="360"/>
        </w:sectPr>
      </w:pPr>
    </w:p>
    <w:p w:rsidR="00901F52" w:rsidRDefault="00901F52" w:rsidP="007D26C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sectPr w:rsidR="00901F52" w:rsidSect="00F6352F">
      <w:footerReference w:type="default" r:id="rId46"/>
      <w:pgSz w:w="11907" w:h="16840" w:code="9"/>
      <w:pgMar w:top="1418" w:right="1134" w:bottom="567" w:left="1134" w:header="68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281" w:rsidRDefault="00946281">
      <w:pPr>
        <w:spacing w:after="0" w:line="240" w:lineRule="auto"/>
      </w:pPr>
      <w:r>
        <w:separator/>
      </w:r>
    </w:p>
  </w:endnote>
  <w:endnote w:type="continuationSeparator" w:id="0">
    <w:p w:rsidR="00946281" w:rsidRDefault="0094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SarabunPS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1DD" w:rsidRDefault="00F471DD">
    <w:pPr>
      <w:pStyle w:val="ac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9525" t="9525" r="5715" b="5080"/>
              <wp:wrapTopAndBottom/>
              <wp:docPr id="448" name="กลุ่ม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449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8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ที่อยู่"/>
                              <w:id w:val="1375836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F471DD" w:rsidRDefault="00F471DD">
                                <w:pPr>
                                  <w:pStyle w:val="ac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rFonts w:cs="Cambria"/>
                                    <w:color w:val="FFFFFF" w:themeColor="background1"/>
                                    <w:spacing w:val="60"/>
                                    <w:szCs w:val="17"/>
                                    <w:cs/>
                                    <w:lang w:val="th-TH"/>
                                  </w:rPr>
                                  <w:t>[</w:t>
                                </w:r>
                                <w:r>
                                  <w:rPr>
                                    <w:rFonts w:cs="Angsana New"/>
                                    <w:color w:val="FFFFFF" w:themeColor="background1"/>
                                    <w:spacing w:val="60"/>
                                    <w:szCs w:val="17"/>
                                    <w:cs/>
                                    <w:lang w:val="th-TH"/>
                                  </w:rPr>
                                  <w:t>พิมพ์ที่อยู่บริษัท</w:t>
                                </w:r>
                                <w:r>
                                  <w:rPr>
                                    <w:rFonts w:cs="Cambria"/>
                                    <w:color w:val="FFFFFF" w:themeColor="background1"/>
                                    <w:spacing w:val="60"/>
                                    <w:szCs w:val="17"/>
                                    <w:cs/>
                                    <w:lang w:val="th-TH"/>
                                  </w:rPr>
                                  <w:t>]</w:t>
                                </w:r>
                              </w:p>
                            </w:sdtContent>
                          </w:sdt>
                          <w:p w:rsidR="00F471DD" w:rsidRDefault="00F471DD">
                            <w:pPr>
                              <w:pStyle w:val="aa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1DD" w:rsidRPr="002A49D8" w:rsidRDefault="00F471DD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A49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th-TH"/>
                              </w:rPr>
                              <w:t xml:space="preserve">หน้า </w:t>
                            </w:r>
                            <w:r w:rsidRPr="002A49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56" o:spid="_x0000_s1075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">
              <v:rect id="Rectangle 157" o:spid="_x0000_s1076" style="position:absolute;left:374;top:14903;width:9346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ywscA&#10;AADcAAAADwAAAGRycy9kb3ducmV2LnhtbESPQUvDQBSE70L/w/IK3uxGKaWN3RYJFUSLrdGD3h7Z&#10;12xo9m3IbpO0v94tCB6HmfmGWa4HW4uOWl85VnA/SUAQF05XXCr4+ny+m4PwAVlj7ZgUnMnDejW6&#10;WWKqXc8f1OWhFBHCPkUFJoQmldIXhiz6iWuIo3dwrcUQZVtK3WIf4baWD0kykxYrjgsGG8oMFcf8&#10;ZBV8v+bvb3uz7fos+zltLvUul8VBqdvx8PQIItAQ/sN/7RetYDpdwPV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fssLHAAAA3AAAAA8AAAAAAAAAAAAAAAAAmAIAAGRy&#10;cy9kb3ducmV2LnhtbFBLBQYAAAAABAAEAPUAAACMAwAAAAA=&#10;" fillcolor="#852728 [240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ที่อยู่"/>
                        <w:id w:val="1375836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:rsidR="00F471DD" w:rsidRDefault="00F471DD">
                          <w:pPr>
                            <w:pStyle w:val="ac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rFonts w:cs="Cambria"/>
                              <w:color w:val="FFFFFF" w:themeColor="background1"/>
                              <w:spacing w:val="60"/>
                              <w:szCs w:val="17"/>
                              <w:cs/>
                              <w:lang w:val="th-TH"/>
                            </w:rPr>
                            <w:t>[</w:t>
                          </w:r>
                          <w:r>
                            <w:rPr>
                              <w:rFonts w:cs="Angsana New"/>
                              <w:color w:val="FFFFFF" w:themeColor="background1"/>
                              <w:spacing w:val="60"/>
                              <w:szCs w:val="17"/>
                              <w:cs/>
                              <w:lang w:val="th-TH"/>
                            </w:rPr>
                            <w:t>พิมพ์ที่อยู่บริษัท</w:t>
                          </w:r>
                          <w:r>
                            <w:rPr>
                              <w:rFonts w:cs="Cambria"/>
                              <w:color w:val="FFFFFF" w:themeColor="background1"/>
                              <w:spacing w:val="60"/>
                              <w:szCs w:val="17"/>
                              <w:cs/>
                              <w:lang w:val="th-TH"/>
                            </w:rPr>
                            <w:t>]</w:t>
                          </w:r>
                        </w:p>
                      </w:sdtContent>
                    </w:sdt>
                    <w:p w:rsidR="00F471DD" w:rsidRDefault="00F471DD">
                      <w:pPr>
                        <w:pStyle w:val="aa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77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iwMAA&#10;AADcAAAADwAAAGRycy9kb3ducmV2LnhtbERPz2uDMBS+D/o/hFfYbY0bsxTXKLMg7DbaCb0+zJuK&#10;5kWSVN3++uVQ2PHj+30sVjOKmZzvLSt43iUgiBure24V1F/V0wGED8gaR8uk4Ic8FPnm4YiZtguf&#10;ab6EVsQQ9hkq6EKYMil905FBv7MTceS+rTMYInSt1A6XGG5G+ZIke2mw59jQ4USnjprhcjMKzEiV&#10;HjQPrv68Dun+t6xqXyr1uF3f30AEWsO/+O7+0Ape0zg/nolH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LiwMAAAADcAAAADwAAAAAAAAAAAAAAAACYAgAAZHJzL2Rvd25y&#10;ZXYueG1sUEsFBgAAAAAEAAQA9QAAAIUDAAAAAA==&#10;" fillcolor="#852728 [2405]" stroked="f">
                <v:textbox>
                  <w:txbxContent>
                    <w:p w:rsidR="00F471DD" w:rsidRPr="002A49D8" w:rsidRDefault="00F471DD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A49D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th-TH"/>
                        </w:rPr>
                        <w:t xml:space="preserve">หน้า </w:t>
                      </w:r>
                      <w:r w:rsidRPr="002A49D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1</w:t>
                      </w:r>
                    </w:p>
                  </w:txbxContent>
                </v:textbox>
              </v:rect>
              <v:rect id="Rectangle 159" o:spid="_x0000_s1078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1ncMA&#10;AADcAAAADwAAAGRycy9kb3ducmV2LnhtbESPQWsCMRSE7wX/Q3iCt5q1aJHVKGtR6EmoCurtsXkm&#10;i5uXZRPd7b9vCoUeh5n5hlmue1eLJ7Wh8qxgMs5AEJdeV2wUnI671zmIEJE11p5JwTcFWK8GL0vM&#10;te/4i56HaESCcMhRgY2xyaUMpSWHYewb4uTdfOswJtkaqVvsEtzV8i3L3qXDitOCxYY+LJX3w8Mp&#10;2DbXfTEzQRbnaC93v+l2dm+UGg37YgEiUh//w3/tT61gO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D1ncMAAADcAAAADwAAAAAAAAAAAAAAAACYAgAAZHJzL2Rv&#10;d25yZXYueG1sUEsFBgAAAAAEAAQA9QAAAIgDAAAAAA==&#10;" filled="f"/>
              <w10:wrap type="topAndBottom" anchorx="page" anchory="line"/>
            </v:group>
          </w:pict>
        </mc:Fallback>
      </mc:AlternateContent>
    </w:r>
  </w:p>
  <w:p w:rsidR="00F471DD" w:rsidRPr="002A49D8" w:rsidRDefault="00F471DD" w:rsidP="004151C5">
    <w:pPr>
      <w:pStyle w:val="ac"/>
      <w:tabs>
        <w:tab w:val="clear" w:pos="4680"/>
        <w:tab w:val="clear" w:pos="9360"/>
        <w:tab w:val="left" w:pos="5271"/>
      </w:tabs>
      <w:rPr>
        <w:rFonts w:ascii="TH SarabunPSK" w:hAnsi="TH SarabunPSK" w:cs="TH SarabunPSK"/>
        <w:b/>
        <w:bCs/>
        <w:sz w:val="22"/>
        <w:szCs w:val="22"/>
      </w:rPr>
    </w:pPr>
    <w:r w:rsidRPr="002A49D8">
      <w:rPr>
        <w:rFonts w:ascii="TH SarabunPSK" w:hAnsi="TH SarabunPSK" w:cs="TH SarabunPSK"/>
        <w:b/>
        <w:bCs/>
        <w:sz w:val="22"/>
        <w:szCs w:val="22"/>
        <w:cs/>
      </w:rPr>
      <w:t xml:space="preserve">รายงานคุณภาพชีวิตคนจังหวัดเลย ปี </w:t>
    </w:r>
    <w:r w:rsidRPr="002A49D8">
      <w:rPr>
        <w:rFonts w:ascii="TH SarabunPSK" w:hAnsi="TH SarabunPSK" w:cs="TH SarabunPSK"/>
        <w:b/>
        <w:bCs/>
        <w:sz w:val="22"/>
        <w:szCs w:val="22"/>
      </w:rPr>
      <w:t>2557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1DD" w:rsidRDefault="00F471D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01"/>
      <w:gridCol w:w="9009"/>
    </w:tblGrid>
    <w:tr w:rsidR="00F471DD">
      <w:tc>
        <w:tcPr>
          <w:tcW w:w="500" w:type="pct"/>
          <w:tcBorders>
            <w:top w:val="single" w:sz="4" w:space="0" w:color="852728" w:themeColor="accent2" w:themeShade="BF"/>
          </w:tcBorders>
          <w:shd w:val="clear" w:color="auto" w:fill="852728" w:themeFill="accent2" w:themeFillShade="BF"/>
        </w:tcPr>
        <w:p w:rsidR="00F471DD" w:rsidRDefault="00F471DD">
          <w:pPr>
            <w:pStyle w:val="ac"/>
            <w:jc w:val="right"/>
            <w:rPr>
              <w:b/>
              <w:bCs/>
              <w:color w:val="FFFFFF" w:themeColor="background1"/>
            </w:rPr>
          </w:pPr>
          <w:r>
            <w:rPr>
              <w:color w:val="auto"/>
            </w:rPr>
            <w:fldChar w:fldCharType="begin"/>
          </w:r>
          <w:r>
            <w:instrText>PAGE   \* MERGEFORMAT</w:instrText>
          </w:r>
          <w:r>
            <w:rPr>
              <w:color w:val="auto"/>
            </w:rPr>
            <w:fldChar w:fldCharType="separate"/>
          </w:r>
          <w:r w:rsidR="00193F3F" w:rsidRPr="00193F3F">
            <w:rPr>
              <w:rFonts w:cs="Cambria"/>
              <w:noProof/>
              <w:color w:val="FFFFFF" w:themeColor="background1"/>
              <w:szCs w:val="17"/>
              <w:lang w:val="th-TH"/>
            </w:rPr>
            <w:t>12</w:t>
          </w:r>
          <w:r>
            <w:rPr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471DD" w:rsidRDefault="00F471DD" w:rsidP="0069303D">
          <w:pPr>
            <w:pStyle w:val="ac"/>
          </w:pPr>
          <w:r w:rsidRPr="00921698">
            <w:rPr>
              <w:rFonts w:ascii="TH SarabunPSK" w:hAnsi="TH SarabunPSK" w:cs="TH SarabunPSK"/>
              <w:b/>
              <w:bCs/>
              <w:cs/>
            </w:rPr>
            <w:t>รา</w:t>
          </w:r>
          <w:r>
            <w:rPr>
              <w:rFonts w:ascii="TH SarabunPSK" w:hAnsi="TH SarabunPSK" w:cs="TH SarabunPSK"/>
              <w:b/>
              <w:bCs/>
              <w:cs/>
            </w:rPr>
            <w:t>ยงานคุณภาพชีวิตคนเมือง</w:t>
          </w:r>
          <w:r>
            <w:rPr>
              <w:rFonts w:ascii="TH SarabunPSK" w:hAnsi="TH SarabunPSK" w:cs="TH SarabunPSK" w:hint="cs"/>
              <w:b/>
              <w:bCs/>
              <w:cs/>
            </w:rPr>
            <w:t>น่าน</w:t>
          </w:r>
          <w:r>
            <w:rPr>
              <w:rFonts w:ascii="TH SarabunPSK" w:hAnsi="TH SarabunPSK" w:cs="TH SarabunPSK"/>
              <w:b/>
              <w:bCs/>
              <w:cs/>
            </w:rPr>
            <w:t xml:space="preserve"> ปี 25</w:t>
          </w:r>
          <w:r w:rsidRPr="000C4A9D">
            <w:rPr>
              <w:rFonts w:ascii="TH SarabunPSK" w:hAnsi="TH SarabunPSK" w:cs="TH SarabunPSK" w:hint="cs"/>
              <w:b/>
              <w:bCs/>
              <w:sz w:val="20"/>
              <w:cs/>
            </w:rPr>
            <w:t>6</w:t>
          </w:r>
          <w:r w:rsidRPr="000C4A9D">
            <w:rPr>
              <w:rFonts w:ascii="TH SarabunPSK" w:hAnsi="TH SarabunPSK" w:cs="TH SarabunPSK"/>
              <w:b/>
              <w:bCs/>
              <w:sz w:val="20"/>
            </w:rPr>
            <w:t>1</w:t>
          </w:r>
        </w:p>
      </w:tc>
    </w:tr>
  </w:tbl>
  <w:p w:rsidR="00F471DD" w:rsidRDefault="00F471DD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09"/>
      <w:gridCol w:w="1001"/>
    </w:tblGrid>
    <w:tr w:rsidR="00F471DD">
      <w:tc>
        <w:tcPr>
          <w:tcW w:w="4500" w:type="pct"/>
          <w:tcBorders>
            <w:top w:val="single" w:sz="4" w:space="0" w:color="000000" w:themeColor="text1"/>
          </w:tcBorders>
        </w:tcPr>
        <w:p w:rsidR="00F471DD" w:rsidRDefault="00F471DD" w:rsidP="00C25EB1">
          <w:pPr>
            <w:pStyle w:val="ac"/>
            <w:jc w:val="right"/>
          </w:pPr>
          <w:r w:rsidRPr="00921698">
            <w:rPr>
              <w:rFonts w:ascii="TH SarabunPSK" w:hAnsi="TH SarabunPSK" w:cs="TH SarabunPSK"/>
              <w:b/>
              <w:bCs/>
              <w:cs/>
            </w:rPr>
            <w:t>รา</w:t>
          </w:r>
          <w:r>
            <w:rPr>
              <w:rFonts w:ascii="TH SarabunPSK" w:hAnsi="TH SarabunPSK" w:cs="TH SarabunPSK"/>
              <w:b/>
              <w:bCs/>
              <w:cs/>
            </w:rPr>
            <w:t>ยงานคุณภาพชีวิตคนเมือง</w:t>
          </w:r>
          <w:r>
            <w:rPr>
              <w:rFonts w:ascii="TH SarabunPSK" w:hAnsi="TH SarabunPSK" w:cs="TH SarabunPSK" w:hint="cs"/>
              <w:b/>
              <w:bCs/>
              <w:cs/>
            </w:rPr>
            <w:t>น่าน</w:t>
          </w:r>
          <w:r>
            <w:rPr>
              <w:rFonts w:ascii="TH SarabunPSK" w:hAnsi="TH SarabunPSK" w:cs="TH SarabunPSK"/>
              <w:b/>
              <w:bCs/>
              <w:cs/>
            </w:rPr>
            <w:t xml:space="preserve"> ปี 25</w:t>
          </w:r>
          <w:r w:rsidRPr="000C4A9D">
            <w:rPr>
              <w:rFonts w:ascii="TH SarabunPSK" w:hAnsi="TH SarabunPSK" w:cs="TH SarabunPSK"/>
              <w:b/>
              <w:bCs/>
              <w:sz w:val="20"/>
            </w:rPr>
            <w:t>61</w:t>
          </w:r>
        </w:p>
      </w:tc>
      <w:tc>
        <w:tcPr>
          <w:tcW w:w="500" w:type="pct"/>
          <w:tcBorders>
            <w:top w:val="single" w:sz="4" w:space="0" w:color="B33536" w:themeColor="accent2"/>
          </w:tcBorders>
          <w:shd w:val="clear" w:color="auto" w:fill="852728" w:themeFill="accent2" w:themeFillShade="BF"/>
        </w:tcPr>
        <w:p w:rsidR="00F471DD" w:rsidRDefault="00F471DD">
          <w:pPr>
            <w:pStyle w:val="aa"/>
            <w:rPr>
              <w:color w:val="FFFFFF" w:themeColor="background1"/>
            </w:rPr>
          </w:pPr>
          <w:r>
            <w:rPr>
              <w:color w:val="auto"/>
            </w:rPr>
            <w:fldChar w:fldCharType="begin"/>
          </w:r>
          <w:r>
            <w:instrText>PAGE   \* MERGEFORMAT</w:instrText>
          </w:r>
          <w:r>
            <w:rPr>
              <w:color w:val="auto"/>
            </w:rPr>
            <w:fldChar w:fldCharType="separate"/>
          </w:r>
          <w:r w:rsidR="00193F3F" w:rsidRPr="00193F3F">
            <w:rPr>
              <w:rFonts w:cs="Cambria"/>
              <w:noProof/>
              <w:color w:val="FFFFFF" w:themeColor="background1"/>
              <w:lang w:val="th-TH"/>
            </w:rPr>
            <w:t>13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471DD" w:rsidRDefault="00F471DD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82"/>
      <w:gridCol w:w="987"/>
    </w:tblGrid>
    <w:tr w:rsidR="00F471DD">
      <w:tc>
        <w:tcPr>
          <w:tcW w:w="4500" w:type="pct"/>
          <w:tcBorders>
            <w:top w:val="single" w:sz="4" w:space="0" w:color="000000" w:themeColor="text1"/>
          </w:tcBorders>
        </w:tcPr>
        <w:p w:rsidR="00F471DD" w:rsidRDefault="00F471DD" w:rsidP="009253F7">
          <w:pPr>
            <w:pStyle w:val="ac"/>
            <w:jc w:val="right"/>
          </w:pPr>
          <w:r w:rsidRPr="00921698">
            <w:rPr>
              <w:rFonts w:ascii="TH SarabunPSK" w:hAnsi="TH SarabunPSK" w:cs="TH SarabunPSK"/>
              <w:b/>
              <w:bCs/>
              <w:cs/>
            </w:rPr>
            <w:t>รายงานคุณภาพชีวิตคนเมืองเลย ปี 255</w:t>
          </w:r>
          <w:r>
            <w:rPr>
              <w:rFonts w:ascii="TH SarabunPSK" w:hAnsi="TH SarabunPSK" w:cs="TH SarabunPSK" w:hint="cs"/>
              <w:b/>
              <w:bCs/>
              <w:cs/>
            </w:rPr>
            <w:t>8</w:t>
          </w:r>
        </w:p>
      </w:tc>
      <w:tc>
        <w:tcPr>
          <w:tcW w:w="500" w:type="pct"/>
          <w:tcBorders>
            <w:top w:val="single" w:sz="4" w:space="0" w:color="B33536" w:themeColor="accent2"/>
          </w:tcBorders>
          <w:shd w:val="clear" w:color="auto" w:fill="852728" w:themeFill="accent2" w:themeFillShade="BF"/>
        </w:tcPr>
        <w:p w:rsidR="00F471DD" w:rsidRDefault="00F471DD">
          <w:pPr>
            <w:pStyle w:val="aa"/>
            <w:rPr>
              <w:color w:val="FFFFFF" w:themeColor="background1"/>
            </w:rPr>
          </w:pPr>
          <w:r>
            <w:rPr>
              <w:color w:val="auto"/>
            </w:rPr>
            <w:fldChar w:fldCharType="begin"/>
          </w:r>
          <w:r>
            <w:instrText>PAGE   \* MERGEFORMAT</w:instrText>
          </w:r>
          <w:r>
            <w:rPr>
              <w:color w:val="auto"/>
            </w:rPr>
            <w:fldChar w:fldCharType="separate"/>
          </w:r>
          <w:r w:rsidR="00DB41A1" w:rsidRPr="00DB41A1">
            <w:rPr>
              <w:rFonts w:cs="Cambria"/>
              <w:noProof/>
              <w:color w:val="FFFFFF" w:themeColor="background1"/>
              <w:lang w:val="th-TH"/>
            </w:rPr>
            <w:t>25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471DD" w:rsidRDefault="00F471D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281" w:rsidRDefault="00946281">
      <w:pPr>
        <w:spacing w:after="0" w:line="240" w:lineRule="auto"/>
      </w:pPr>
      <w:r>
        <w:separator/>
      </w:r>
    </w:p>
  </w:footnote>
  <w:footnote w:type="continuationSeparator" w:id="0">
    <w:p w:rsidR="00946281" w:rsidRDefault="00946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1292D8E"/>
    <w:multiLevelType w:val="hybridMultilevel"/>
    <w:tmpl w:val="D9284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92327"/>
    <w:multiLevelType w:val="hybridMultilevel"/>
    <w:tmpl w:val="A628CD00"/>
    <w:lvl w:ilvl="0" w:tplc="1E40C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71E5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92E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FBCC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CA6B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8C4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28AB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16CF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9E82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2702121"/>
    <w:multiLevelType w:val="hybridMultilevel"/>
    <w:tmpl w:val="697C522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050DE1"/>
    <w:multiLevelType w:val="hybridMultilevel"/>
    <w:tmpl w:val="99D88896"/>
    <w:lvl w:ilvl="0" w:tplc="FB80FBC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99556F6"/>
    <w:multiLevelType w:val="hybridMultilevel"/>
    <w:tmpl w:val="E9C82D1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D37B70"/>
    <w:multiLevelType w:val="hybridMultilevel"/>
    <w:tmpl w:val="6AD83D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66457"/>
    <w:multiLevelType w:val="hybridMultilevel"/>
    <w:tmpl w:val="32707C04"/>
    <w:lvl w:ilvl="0" w:tplc="17C2B4EC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15232DA"/>
    <w:multiLevelType w:val="hybridMultilevel"/>
    <w:tmpl w:val="004A7DC8"/>
    <w:lvl w:ilvl="0" w:tplc="E1B8E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3A46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06EB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CCC3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1626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47A0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AEC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1181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7A7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191B51F1"/>
    <w:multiLevelType w:val="hybridMultilevel"/>
    <w:tmpl w:val="45CE417A"/>
    <w:lvl w:ilvl="0" w:tplc="3D6CBA44">
      <w:numFmt w:val="bullet"/>
      <w:lvlText w:val="-"/>
      <w:lvlJc w:val="left"/>
      <w:pPr>
        <w:ind w:left="12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F011F5A"/>
    <w:multiLevelType w:val="hybridMultilevel"/>
    <w:tmpl w:val="0414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D81C9E"/>
    <w:multiLevelType w:val="hybridMultilevel"/>
    <w:tmpl w:val="8A185CF4"/>
    <w:lvl w:ilvl="0" w:tplc="BD3890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213EA3"/>
    <w:multiLevelType w:val="hybridMultilevel"/>
    <w:tmpl w:val="69D20328"/>
    <w:lvl w:ilvl="0" w:tplc="F9363FDC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17289C"/>
    <w:multiLevelType w:val="hybridMultilevel"/>
    <w:tmpl w:val="20C8EF5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311004"/>
    <w:multiLevelType w:val="hybridMultilevel"/>
    <w:tmpl w:val="341228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5C49AF"/>
    <w:multiLevelType w:val="hybridMultilevel"/>
    <w:tmpl w:val="2E8E5FA4"/>
    <w:lvl w:ilvl="0" w:tplc="20CEC64E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6A64BC"/>
    <w:multiLevelType w:val="hybridMultilevel"/>
    <w:tmpl w:val="7E44946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7">
    <w:nsid w:val="45255A1B"/>
    <w:multiLevelType w:val="hybridMultilevel"/>
    <w:tmpl w:val="026C62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48DE3267"/>
    <w:multiLevelType w:val="hybridMultilevel"/>
    <w:tmpl w:val="32E03DE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CC432D1"/>
    <w:multiLevelType w:val="hybridMultilevel"/>
    <w:tmpl w:val="F7C24E98"/>
    <w:lvl w:ilvl="0" w:tplc="F6ACB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EC1FFE"/>
    <w:multiLevelType w:val="hybridMultilevel"/>
    <w:tmpl w:val="2F005958"/>
    <w:lvl w:ilvl="0" w:tplc="DA32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50F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8B05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4564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6BE8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B022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C8D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9687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B867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606F4B3A"/>
    <w:multiLevelType w:val="hybridMultilevel"/>
    <w:tmpl w:val="4FB8C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8906B1"/>
    <w:multiLevelType w:val="hybridMultilevel"/>
    <w:tmpl w:val="341A21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E75022"/>
    <w:multiLevelType w:val="hybridMultilevel"/>
    <w:tmpl w:val="F0B0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46F59"/>
    <w:multiLevelType w:val="hybridMultilevel"/>
    <w:tmpl w:val="EEB4F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73060"/>
    <w:multiLevelType w:val="hybridMultilevel"/>
    <w:tmpl w:val="2910C490"/>
    <w:lvl w:ilvl="0" w:tplc="2350213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9F6808"/>
    <w:multiLevelType w:val="hybridMultilevel"/>
    <w:tmpl w:val="9F065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376E99"/>
    <w:multiLevelType w:val="hybridMultilevel"/>
    <w:tmpl w:val="4CB6366E"/>
    <w:lvl w:ilvl="0" w:tplc="FCA4D544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244DDF"/>
    <w:multiLevelType w:val="hybridMultilevel"/>
    <w:tmpl w:val="90D23A96"/>
    <w:lvl w:ilvl="0" w:tplc="CCD004D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3D6AFD"/>
    <w:multiLevelType w:val="hybridMultilevel"/>
    <w:tmpl w:val="7646D2B0"/>
    <w:lvl w:ilvl="0" w:tplc="7DB893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B1753"/>
    <w:multiLevelType w:val="hybridMultilevel"/>
    <w:tmpl w:val="CCB6F62A"/>
    <w:lvl w:ilvl="0" w:tplc="350208E6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28763C7"/>
    <w:multiLevelType w:val="hybridMultilevel"/>
    <w:tmpl w:val="DFF689A2"/>
    <w:lvl w:ilvl="0" w:tplc="ADFC4692">
      <w:start w:val="1"/>
      <w:numFmt w:val="thaiNumbers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2">
    <w:nsid w:val="78453CA9"/>
    <w:multiLevelType w:val="hybridMultilevel"/>
    <w:tmpl w:val="AA16B35C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3">
    <w:nsid w:val="7C58139B"/>
    <w:multiLevelType w:val="hybridMultilevel"/>
    <w:tmpl w:val="E782E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C80376"/>
    <w:multiLevelType w:val="hybridMultilevel"/>
    <w:tmpl w:val="0B58A2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33"/>
  </w:num>
  <w:num w:numId="6">
    <w:abstractNumId w:val="22"/>
  </w:num>
  <w:num w:numId="7">
    <w:abstractNumId w:val="32"/>
  </w:num>
  <w:num w:numId="8">
    <w:abstractNumId w:val="34"/>
  </w:num>
  <w:num w:numId="9">
    <w:abstractNumId w:val="17"/>
  </w:num>
  <w:num w:numId="10">
    <w:abstractNumId w:val="14"/>
  </w:num>
  <w:num w:numId="11">
    <w:abstractNumId w:val="16"/>
  </w:num>
  <w:num w:numId="12">
    <w:abstractNumId w:val="18"/>
  </w:num>
  <w:num w:numId="13">
    <w:abstractNumId w:val="24"/>
  </w:num>
  <w:num w:numId="14">
    <w:abstractNumId w:val="26"/>
  </w:num>
  <w:num w:numId="15">
    <w:abstractNumId w:val="1"/>
  </w:num>
  <w:num w:numId="16">
    <w:abstractNumId w:val="21"/>
  </w:num>
  <w:num w:numId="17">
    <w:abstractNumId w:val="10"/>
  </w:num>
  <w:num w:numId="18">
    <w:abstractNumId w:val="23"/>
  </w:num>
  <w:num w:numId="19">
    <w:abstractNumId w:val="11"/>
  </w:num>
  <w:num w:numId="20">
    <w:abstractNumId w:val="25"/>
  </w:num>
  <w:num w:numId="21">
    <w:abstractNumId w:val="13"/>
  </w:num>
  <w:num w:numId="22">
    <w:abstractNumId w:val="27"/>
  </w:num>
  <w:num w:numId="23">
    <w:abstractNumId w:val="29"/>
  </w:num>
  <w:num w:numId="24">
    <w:abstractNumId w:val="4"/>
  </w:num>
  <w:num w:numId="25">
    <w:abstractNumId w:val="31"/>
  </w:num>
  <w:num w:numId="26">
    <w:abstractNumId w:val="9"/>
  </w:num>
  <w:num w:numId="27">
    <w:abstractNumId w:val="20"/>
  </w:num>
  <w:num w:numId="28">
    <w:abstractNumId w:val="28"/>
  </w:num>
  <w:num w:numId="29">
    <w:abstractNumId w:val="7"/>
  </w:num>
  <w:num w:numId="30">
    <w:abstractNumId w:val="15"/>
  </w:num>
  <w:num w:numId="31">
    <w:abstractNumId w:val="30"/>
  </w:num>
  <w:num w:numId="32">
    <w:abstractNumId w:val="19"/>
  </w:num>
  <w:num w:numId="33">
    <w:abstractNumId w:val="2"/>
  </w:num>
  <w:num w:numId="34">
    <w:abstractNumId w:val="8"/>
  </w:num>
  <w:num w:numId="35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hideGrammaticalError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8BB"/>
    <w:rsid w:val="00002746"/>
    <w:rsid w:val="0000366D"/>
    <w:rsid w:val="00003683"/>
    <w:rsid w:val="0000402C"/>
    <w:rsid w:val="00004ABB"/>
    <w:rsid w:val="000064EE"/>
    <w:rsid w:val="00006745"/>
    <w:rsid w:val="0001009B"/>
    <w:rsid w:val="000155C4"/>
    <w:rsid w:val="000164F3"/>
    <w:rsid w:val="000303D5"/>
    <w:rsid w:val="00030BC7"/>
    <w:rsid w:val="00032D37"/>
    <w:rsid w:val="00032D56"/>
    <w:rsid w:val="000344B9"/>
    <w:rsid w:val="0003614C"/>
    <w:rsid w:val="0004176E"/>
    <w:rsid w:val="00041BF2"/>
    <w:rsid w:val="000439A8"/>
    <w:rsid w:val="000447C3"/>
    <w:rsid w:val="00045BE1"/>
    <w:rsid w:val="00047FF1"/>
    <w:rsid w:val="000514BA"/>
    <w:rsid w:val="000537A4"/>
    <w:rsid w:val="00054022"/>
    <w:rsid w:val="00055A88"/>
    <w:rsid w:val="00055F22"/>
    <w:rsid w:val="0005682E"/>
    <w:rsid w:val="00060508"/>
    <w:rsid w:val="000605C1"/>
    <w:rsid w:val="0006089F"/>
    <w:rsid w:val="00062F8C"/>
    <w:rsid w:val="000639BD"/>
    <w:rsid w:val="000667CE"/>
    <w:rsid w:val="000668A7"/>
    <w:rsid w:val="00067AD7"/>
    <w:rsid w:val="000724CB"/>
    <w:rsid w:val="00072D91"/>
    <w:rsid w:val="00073DD7"/>
    <w:rsid w:val="00076C7C"/>
    <w:rsid w:val="000776A4"/>
    <w:rsid w:val="00077751"/>
    <w:rsid w:val="00081452"/>
    <w:rsid w:val="00081822"/>
    <w:rsid w:val="00081BA7"/>
    <w:rsid w:val="000820B2"/>
    <w:rsid w:val="000902F6"/>
    <w:rsid w:val="000942F2"/>
    <w:rsid w:val="00095FD9"/>
    <w:rsid w:val="00097A52"/>
    <w:rsid w:val="00097C82"/>
    <w:rsid w:val="000A029A"/>
    <w:rsid w:val="000A0B3F"/>
    <w:rsid w:val="000A193E"/>
    <w:rsid w:val="000A1E44"/>
    <w:rsid w:val="000A29FA"/>
    <w:rsid w:val="000A2BAD"/>
    <w:rsid w:val="000A2FB9"/>
    <w:rsid w:val="000A67E1"/>
    <w:rsid w:val="000A6DE3"/>
    <w:rsid w:val="000B4133"/>
    <w:rsid w:val="000B4FC9"/>
    <w:rsid w:val="000B7439"/>
    <w:rsid w:val="000C3DCA"/>
    <w:rsid w:val="000C4A9D"/>
    <w:rsid w:val="000C4DEA"/>
    <w:rsid w:val="000C708C"/>
    <w:rsid w:val="000D1D04"/>
    <w:rsid w:val="000D3D6A"/>
    <w:rsid w:val="000D69B9"/>
    <w:rsid w:val="000E2255"/>
    <w:rsid w:val="000E2285"/>
    <w:rsid w:val="000E2F6A"/>
    <w:rsid w:val="000E3F8B"/>
    <w:rsid w:val="000E4E19"/>
    <w:rsid w:val="000E72BC"/>
    <w:rsid w:val="000E7591"/>
    <w:rsid w:val="000F01E0"/>
    <w:rsid w:val="000F2863"/>
    <w:rsid w:val="000F2F51"/>
    <w:rsid w:val="000F61B5"/>
    <w:rsid w:val="000F79E0"/>
    <w:rsid w:val="000F7AF1"/>
    <w:rsid w:val="00100A15"/>
    <w:rsid w:val="00100C3B"/>
    <w:rsid w:val="00103579"/>
    <w:rsid w:val="00114090"/>
    <w:rsid w:val="00115B99"/>
    <w:rsid w:val="00115D84"/>
    <w:rsid w:val="00116321"/>
    <w:rsid w:val="001176AB"/>
    <w:rsid w:val="00117AF3"/>
    <w:rsid w:val="001216CF"/>
    <w:rsid w:val="00121B5E"/>
    <w:rsid w:val="00122A53"/>
    <w:rsid w:val="00125A12"/>
    <w:rsid w:val="00125EED"/>
    <w:rsid w:val="00126409"/>
    <w:rsid w:val="00130755"/>
    <w:rsid w:val="001342BC"/>
    <w:rsid w:val="001344C6"/>
    <w:rsid w:val="00134514"/>
    <w:rsid w:val="00137EA4"/>
    <w:rsid w:val="00140479"/>
    <w:rsid w:val="00142F6A"/>
    <w:rsid w:val="0014391E"/>
    <w:rsid w:val="001448F6"/>
    <w:rsid w:val="001507B2"/>
    <w:rsid w:val="00151A22"/>
    <w:rsid w:val="001525D1"/>
    <w:rsid w:val="0015279D"/>
    <w:rsid w:val="00152B18"/>
    <w:rsid w:val="00152E8E"/>
    <w:rsid w:val="00153130"/>
    <w:rsid w:val="0015429C"/>
    <w:rsid w:val="001553AB"/>
    <w:rsid w:val="00155FCB"/>
    <w:rsid w:val="001570FF"/>
    <w:rsid w:val="00163554"/>
    <w:rsid w:val="00163A01"/>
    <w:rsid w:val="00164864"/>
    <w:rsid w:val="00166AFA"/>
    <w:rsid w:val="001712C9"/>
    <w:rsid w:val="00171953"/>
    <w:rsid w:val="00171CF0"/>
    <w:rsid w:val="00172DD6"/>
    <w:rsid w:val="00175281"/>
    <w:rsid w:val="00175DA5"/>
    <w:rsid w:val="0017730C"/>
    <w:rsid w:val="00177C67"/>
    <w:rsid w:val="00177C78"/>
    <w:rsid w:val="001815EF"/>
    <w:rsid w:val="00181657"/>
    <w:rsid w:val="00184341"/>
    <w:rsid w:val="001874C6"/>
    <w:rsid w:val="00190538"/>
    <w:rsid w:val="001921F1"/>
    <w:rsid w:val="001939AF"/>
    <w:rsid w:val="00193F3F"/>
    <w:rsid w:val="0019643F"/>
    <w:rsid w:val="00196E2A"/>
    <w:rsid w:val="00197FF2"/>
    <w:rsid w:val="001A092F"/>
    <w:rsid w:val="001A1FE3"/>
    <w:rsid w:val="001A265D"/>
    <w:rsid w:val="001A32BD"/>
    <w:rsid w:val="001A3F7C"/>
    <w:rsid w:val="001A47D0"/>
    <w:rsid w:val="001A56D3"/>
    <w:rsid w:val="001A599D"/>
    <w:rsid w:val="001A6CFF"/>
    <w:rsid w:val="001A7E99"/>
    <w:rsid w:val="001B09C0"/>
    <w:rsid w:val="001B7175"/>
    <w:rsid w:val="001B74E3"/>
    <w:rsid w:val="001B7A2B"/>
    <w:rsid w:val="001B7F8A"/>
    <w:rsid w:val="001C0836"/>
    <w:rsid w:val="001C1B50"/>
    <w:rsid w:val="001C1D63"/>
    <w:rsid w:val="001C2537"/>
    <w:rsid w:val="001C3296"/>
    <w:rsid w:val="001C5B84"/>
    <w:rsid w:val="001C6D15"/>
    <w:rsid w:val="001C7798"/>
    <w:rsid w:val="001D3924"/>
    <w:rsid w:val="001D40A8"/>
    <w:rsid w:val="001D4E2C"/>
    <w:rsid w:val="001D52E9"/>
    <w:rsid w:val="001D58B8"/>
    <w:rsid w:val="001D5B6C"/>
    <w:rsid w:val="001D63CD"/>
    <w:rsid w:val="001D673F"/>
    <w:rsid w:val="001D7389"/>
    <w:rsid w:val="001E0A35"/>
    <w:rsid w:val="001E123A"/>
    <w:rsid w:val="001E1893"/>
    <w:rsid w:val="001E230F"/>
    <w:rsid w:val="001E528A"/>
    <w:rsid w:val="001E61ED"/>
    <w:rsid w:val="001E6937"/>
    <w:rsid w:val="001F17F9"/>
    <w:rsid w:val="001F219F"/>
    <w:rsid w:val="001F2657"/>
    <w:rsid w:val="001F284C"/>
    <w:rsid w:val="001F375B"/>
    <w:rsid w:val="001F46EB"/>
    <w:rsid w:val="001F668D"/>
    <w:rsid w:val="001F7112"/>
    <w:rsid w:val="00202518"/>
    <w:rsid w:val="0020317D"/>
    <w:rsid w:val="00204A59"/>
    <w:rsid w:val="00205DBE"/>
    <w:rsid w:val="00206CC3"/>
    <w:rsid w:val="002079EF"/>
    <w:rsid w:val="00214615"/>
    <w:rsid w:val="00214E2C"/>
    <w:rsid w:val="002155E6"/>
    <w:rsid w:val="00215E81"/>
    <w:rsid w:val="00215F50"/>
    <w:rsid w:val="00216F17"/>
    <w:rsid w:val="00217D25"/>
    <w:rsid w:val="00217D74"/>
    <w:rsid w:val="00220588"/>
    <w:rsid w:val="00220FB0"/>
    <w:rsid w:val="0022438D"/>
    <w:rsid w:val="00224718"/>
    <w:rsid w:val="00224E7D"/>
    <w:rsid w:val="00225014"/>
    <w:rsid w:val="00227D21"/>
    <w:rsid w:val="002327B1"/>
    <w:rsid w:val="00233485"/>
    <w:rsid w:val="00233F54"/>
    <w:rsid w:val="00235ADB"/>
    <w:rsid w:val="00235D23"/>
    <w:rsid w:val="00237D6B"/>
    <w:rsid w:val="002411E2"/>
    <w:rsid w:val="00242F0E"/>
    <w:rsid w:val="002439BB"/>
    <w:rsid w:val="00244D3F"/>
    <w:rsid w:val="002457C1"/>
    <w:rsid w:val="00245A03"/>
    <w:rsid w:val="00250E9A"/>
    <w:rsid w:val="002517DF"/>
    <w:rsid w:val="002520E0"/>
    <w:rsid w:val="002528C1"/>
    <w:rsid w:val="002529EC"/>
    <w:rsid w:val="00254345"/>
    <w:rsid w:val="002548B2"/>
    <w:rsid w:val="002558A7"/>
    <w:rsid w:val="00255C69"/>
    <w:rsid w:val="002561C6"/>
    <w:rsid w:val="00262479"/>
    <w:rsid w:val="0027247A"/>
    <w:rsid w:val="00273021"/>
    <w:rsid w:val="0027377E"/>
    <w:rsid w:val="00275981"/>
    <w:rsid w:val="002761A7"/>
    <w:rsid w:val="00276E89"/>
    <w:rsid w:val="00277110"/>
    <w:rsid w:val="0028057A"/>
    <w:rsid w:val="002819FE"/>
    <w:rsid w:val="0028207D"/>
    <w:rsid w:val="00284246"/>
    <w:rsid w:val="00286A18"/>
    <w:rsid w:val="00291F30"/>
    <w:rsid w:val="00292700"/>
    <w:rsid w:val="00295130"/>
    <w:rsid w:val="00295208"/>
    <w:rsid w:val="00297EF8"/>
    <w:rsid w:val="002A0474"/>
    <w:rsid w:val="002A1C69"/>
    <w:rsid w:val="002A37BC"/>
    <w:rsid w:val="002A380B"/>
    <w:rsid w:val="002A49D8"/>
    <w:rsid w:val="002A5E4A"/>
    <w:rsid w:val="002A65BE"/>
    <w:rsid w:val="002A6C19"/>
    <w:rsid w:val="002B0AA4"/>
    <w:rsid w:val="002B44D9"/>
    <w:rsid w:val="002B59CC"/>
    <w:rsid w:val="002B5ED9"/>
    <w:rsid w:val="002B6241"/>
    <w:rsid w:val="002C12CA"/>
    <w:rsid w:val="002C20BF"/>
    <w:rsid w:val="002C555C"/>
    <w:rsid w:val="002C6ECE"/>
    <w:rsid w:val="002C766F"/>
    <w:rsid w:val="002C7A26"/>
    <w:rsid w:val="002D05C0"/>
    <w:rsid w:val="002D1597"/>
    <w:rsid w:val="002D4F8A"/>
    <w:rsid w:val="002D7038"/>
    <w:rsid w:val="002D750D"/>
    <w:rsid w:val="002D7BFE"/>
    <w:rsid w:val="002E00AE"/>
    <w:rsid w:val="002E28C1"/>
    <w:rsid w:val="002E375A"/>
    <w:rsid w:val="002E3B37"/>
    <w:rsid w:val="002E42F2"/>
    <w:rsid w:val="002E6647"/>
    <w:rsid w:val="002E6E16"/>
    <w:rsid w:val="002F1328"/>
    <w:rsid w:val="002F4001"/>
    <w:rsid w:val="00300021"/>
    <w:rsid w:val="00301BD2"/>
    <w:rsid w:val="003023CC"/>
    <w:rsid w:val="0030442C"/>
    <w:rsid w:val="00305F2C"/>
    <w:rsid w:val="00306FEE"/>
    <w:rsid w:val="0030772D"/>
    <w:rsid w:val="00310DC5"/>
    <w:rsid w:val="00311F8E"/>
    <w:rsid w:val="00313609"/>
    <w:rsid w:val="00313988"/>
    <w:rsid w:val="003158C6"/>
    <w:rsid w:val="00316F28"/>
    <w:rsid w:val="00321C7D"/>
    <w:rsid w:val="00322E23"/>
    <w:rsid w:val="0032473B"/>
    <w:rsid w:val="00326E91"/>
    <w:rsid w:val="00327631"/>
    <w:rsid w:val="00330B32"/>
    <w:rsid w:val="003310F2"/>
    <w:rsid w:val="003313AF"/>
    <w:rsid w:val="003329F2"/>
    <w:rsid w:val="00332B20"/>
    <w:rsid w:val="00333D31"/>
    <w:rsid w:val="00335304"/>
    <w:rsid w:val="00340816"/>
    <w:rsid w:val="00340A55"/>
    <w:rsid w:val="00341E34"/>
    <w:rsid w:val="00344167"/>
    <w:rsid w:val="00350D21"/>
    <w:rsid w:val="00351532"/>
    <w:rsid w:val="003517FE"/>
    <w:rsid w:val="00352172"/>
    <w:rsid w:val="003528C8"/>
    <w:rsid w:val="00352F47"/>
    <w:rsid w:val="00356EC7"/>
    <w:rsid w:val="00360081"/>
    <w:rsid w:val="00360489"/>
    <w:rsid w:val="0036073D"/>
    <w:rsid w:val="00362865"/>
    <w:rsid w:val="00362AD4"/>
    <w:rsid w:val="00363CB9"/>
    <w:rsid w:val="003649F0"/>
    <w:rsid w:val="00365A02"/>
    <w:rsid w:val="0037078A"/>
    <w:rsid w:val="003709C8"/>
    <w:rsid w:val="00372CAC"/>
    <w:rsid w:val="003731FD"/>
    <w:rsid w:val="00373DB8"/>
    <w:rsid w:val="0037574A"/>
    <w:rsid w:val="0038146F"/>
    <w:rsid w:val="00381A78"/>
    <w:rsid w:val="00381B86"/>
    <w:rsid w:val="00383771"/>
    <w:rsid w:val="00384926"/>
    <w:rsid w:val="00386D52"/>
    <w:rsid w:val="00387638"/>
    <w:rsid w:val="00393F0B"/>
    <w:rsid w:val="003958ED"/>
    <w:rsid w:val="00395B60"/>
    <w:rsid w:val="00395D9A"/>
    <w:rsid w:val="00396EC6"/>
    <w:rsid w:val="003A40E0"/>
    <w:rsid w:val="003A43A2"/>
    <w:rsid w:val="003A5853"/>
    <w:rsid w:val="003A5BEE"/>
    <w:rsid w:val="003B22DA"/>
    <w:rsid w:val="003B64F2"/>
    <w:rsid w:val="003B6E12"/>
    <w:rsid w:val="003C165C"/>
    <w:rsid w:val="003C3393"/>
    <w:rsid w:val="003C3ADA"/>
    <w:rsid w:val="003C4F69"/>
    <w:rsid w:val="003C5BE6"/>
    <w:rsid w:val="003C68AE"/>
    <w:rsid w:val="003C72C2"/>
    <w:rsid w:val="003D0167"/>
    <w:rsid w:val="003D05BD"/>
    <w:rsid w:val="003D1937"/>
    <w:rsid w:val="003D1D53"/>
    <w:rsid w:val="003D361A"/>
    <w:rsid w:val="003D6899"/>
    <w:rsid w:val="003D6CBC"/>
    <w:rsid w:val="003E040D"/>
    <w:rsid w:val="003E117D"/>
    <w:rsid w:val="003E1AF5"/>
    <w:rsid w:val="003E353F"/>
    <w:rsid w:val="003E4A2C"/>
    <w:rsid w:val="003E500F"/>
    <w:rsid w:val="003E55FC"/>
    <w:rsid w:val="003F110B"/>
    <w:rsid w:val="003F37BC"/>
    <w:rsid w:val="003F398B"/>
    <w:rsid w:val="003F5C52"/>
    <w:rsid w:val="003F5C9E"/>
    <w:rsid w:val="003F6F1A"/>
    <w:rsid w:val="003F751C"/>
    <w:rsid w:val="00400112"/>
    <w:rsid w:val="00400691"/>
    <w:rsid w:val="0040092F"/>
    <w:rsid w:val="004045BF"/>
    <w:rsid w:val="00404F3C"/>
    <w:rsid w:val="00405739"/>
    <w:rsid w:val="00405F0D"/>
    <w:rsid w:val="0041122C"/>
    <w:rsid w:val="004143CF"/>
    <w:rsid w:val="004149F5"/>
    <w:rsid w:val="004151C5"/>
    <w:rsid w:val="00420CA4"/>
    <w:rsid w:val="00422419"/>
    <w:rsid w:val="004237F0"/>
    <w:rsid w:val="004239C2"/>
    <w:rsid w:val="00424B01"/>
    <w:rsid w:val="00424C26"/>
    <w:rsid w:val="00425392"/>
    <w:rsid w:val="00425522"/>
    <w:rsid w:val="00425E60"/>
    <w:rsid w:val="004268E4"/>
    <w:rsid w:val="00427352"/>
    <w:rsid w:val="00432449"/>
    <w:rsid w:val="00432D41"/>
    <w:rsid w:val="0043395D"/>
    <w:rsid w:val="0043484C"/>
    <w:rsid w:val="00437BC6"/>
    <w:rsid w:val="004406D7"/>
    <w:rsid w:val="004412B5"/>
    <w:rsid w:val="004449D5"/>
    <w:rsid w:val="00444F43"/>
    <w:rsid w:val="00445E20"/>
    <w:rsid w:val="00451758"/>
    <w:rsid w:val="004528B7"/>
    <w:rsid w:val="004534E2"/>
    <w:rsid w:val="00453CAE"/>
    <w:rsid w:val="004568AC"/>
    <w:rsid w:val="004568CE"/>
    <w:rsid w:val="00460928"/>
    <w:rsid w:val="00464444"/>
    <w:rsid w:val="00465806"/>
    <w:rsid w:val="004659EC"/>
    <w:rsid w:val="00465A5F"/>
    <w:rsid w:val="00466E77"/>
    <w:rsid w:val="004671E9"/>
    <w:rsid w:val="00467C2C"/>
    <w:rsid w:val="004710CA"/>
    <w:rsid w:val="0047569B"/>
    <w:rsid w:val="0047588C"/>
    <w:rsid w:val="00475F19"/>
    <w:rsid w:val="00476010"/>
    <w:rsid w:val="0047609D"/>
    <w:rsid w:val="00476DB6"/>
    <w:rsid w:val="00477C91"/>
    <w:rsid w:val="00490C42"/>
    <w:rsid w:val="00491395"/>
    <w:rsid w:val="00493F6A"/>
    <w:rsid w:val="004942FC"/>
    <w:rsid w:val="00495D63"/>
    <w:rsid w:val="004962BC"/>
    <w:rsid w:val="004A04FC"/>
    <w:rsid w:val="004A269A"/>
    <w:rsid w:val="004A35D1"/>
    <w:rsid w:val="004A396F"/>
    <w:rsid w:val="004A4AE9"/>
    <w:rsid w:val="004A5205"/>
    <w:rsid w:val="004A5554"/>
    <w:rsid w:val="004A57AA"/>
    <w:rsid w:val="004A72A3"/>
    <w:rsid w:val="004A76E8"/>
    <w:rsid w:val="004B0927"/>
    <w:rsid w:val="004B10CB"/>
    <w:rsid w:val="004B333C"/>
    <w:rsid w:val="004B454E"/>
    <w:rsid w:val="004B47BB"/>
    <w:rsid w:val="004B49F5"/>
    <w:rsid w:val="004B63B9"/>
    <w:rsid w:val="004B7F43"/>
    <w:rsid w:val="004C12DA"/>
    <w:rsid w:val="004C2334"/>
    <w:rsid w:val="004C31C3"/>
    <w:rsid w:val="004C4BFC"/>
    <w:rsid w:val="004C5BB7"/>
    <w:rsid w:val="004C6C02"/>
    <w:rsid w:val="004C7FF4"/>
    <w:rsid w:val="004D1674"/>
    <w:rsid w:val="004D28F2"/>
    <w:rsid w:val="004D31AC"/>
    <w:rsid w:val="004D642A"/>
    <w:rsid w:val="004E1CC0"/>
    <w:rsid w:val="004E299D"/>
    <w:rsid w:val="004E31D2"/>
    <w:rsid w:val="004E3E51"/>
    <w:rsid w:val="004E712B"/>
    <w:rsid w:val="004E717E"/>
    <w:rsid w:val="004F05E2"/>
    <w:rsid w:val="004F165B"/>
    <w:rsid w:val="004F3122"/>
    <w:rsid w:val="004F38CC"/>
    <w:rsid w:val="004F3A18"/>
    <w:rsid w:val="004F4225"/>
    <w:rsid w:val="004F56DD"/>
    <w:rsid w:val="004F68DC"/>
    <w:rsid w:val="004F770F"/>
    <w:rsid w:val="0050111A"/>
    <w:rsid w:val="00503B0E"/>
    <w:rsid w:val="00503C5E"/>
    <w:rsid w:val="0050552D"/>
    <w:rsid w:val="00507295"/>
    <w:rsid w:val="005113DD"/>
    <w:rsid w:val="005121F3"/>
    <w:rsid w:val="00516066"/>
    <w:rsid w:val="0051610B"/>
    <w:rsid w:val="005163F6"/>
    <w:rsid w:val="00517CB4"/>
    <w:rsid w:val="00523E8A"/>
    <w:rsid w:val="00526277"/>
    <w:rsid w:val="005313C7"/>
    <w:rsid w:val="005329CE"/>
    <w:rsid w:val="005337DC"/>
    <w:rsid w:val="00533B3F"/>
    <w:rsid w:val="00535D4F"/>
    <w:rsid w:val="00537FAB"/>
    <w:rsid w:val="00540122"/>
    <w:rsid w:val="0054411A"/>
    <w:rsid w:val="00545634"/>
    <w:rsid w:val="00545CCF"/>
    <w:rsid w:val="00546D10"/>
    <w:rsid w:val="00547C98"/>
    <w:rsid w:val="00550640"/>
    <w:rsid w:val="00551D6C"/>
    <w:rsid w:val="00554C90"/>
    <w:rsid w:val="005551DB"/>
    <w:rsid w:val="00555751"/>
    <w:rsid w:val="0056158B"/>
    <w:rsid w:val="0056163F"/>
    <w:rsid w:val="005622D8"/>
    <w:rsid w:val="00566262"/>
    <w:rsid w:val="00566FD7"/>
    <w:rsid w:val="0057077A"/>
    <w:rsid w:val="00572D45"/>
    <w:rsid w:val="00574DAF"/>
    <w:rsid w:val="00574E4F"/>
    <w:rsid w:val="00575F47"/>
    <w:rsid w:val="00577AB0"/>
    <w:rsid w:val="00580F77"/>
    <w:rsid w:val="005825EA"/>
    <w:rsid w:val="00582785"/>
    <w:rsid w:val="005839E7"/>
    <w:rsid w:val="00587481"/>
    <w:rsid w:val="0059006B"/>
    <w:rsid w:val="00593FD2"/>
    <w:rsid w:val="00597089"/>
    <w:rsid w:val="005A0F69"/>
    <w:rsid w:val="005A3D01"/>
    <w:rsid w:val="005A5209"/>
    <w:rsid w:val="005A588F"/>
    <w:rsid w:val="005B018A"/>
    <w:rsid w:val="005B1690"/>
    <w:rsid w:val="005B1C7E"/>
    <w:rsid w:val="005B2C38"/>
    <w:rsid w:val="005B380B"/>
    <w:rsid w:val="005B4EA1"/>
    <w:rsid w:val="005B6E9C"/>
    <w:rsid w:val="005B6E9F"/>
    <w:rsid w:val="005C223E"/>
    <w:rsid w:val="005C2841"/>
    <w:rsid w:val="005C577C"/>
    <w:rsid w:val="005D4BA9"/>
    <w:rsid w:val="005D5FCE"/>
    <w:rsid w:val="005D75ED"/>
    <w:rsid w:val="005E0D72"/>
    <w:rsid w:val="005E2FBC"/>
    <w:rsid w:val="005E336C"/>
    <w:rsid w:val="005E71BA"/>
    <w:rsid w:val="005F0B42"/>
    <w:rsid w:val="005F17DF"/>
    <w:rsid w:val="005F1E8D"/>
    <w:rsid w:val="005F2325"/>
    <w:rsid w:val="005F2338"/>
    <w:rsid w:val="005F5647"/>
    <w:rsid w:val="005F600E"/>
    <w:rsid w:val="00600888"/>
    <w:rsid w:val="006027BC"/>
    <w:rsid w:val="00604B0D"/>
    <w:rsid w:val="006051D6"/>
    <w:rsid w:val="00610BA7"/>
    <w:rsid w:val="00611CE4"/>
    <w:rsid w:val="00614063"/>
    <w:rsid w:val="0061489C"/>
    <w:rsid w:val="00616266"/>
    <w:rsid w:val="00616D96"/>
    <w:rsid w:val="00622E96"/>
    <w:rsid w:val="00624764"/>
    <w:rsid w:val="00626780"/>
    <w:rsid w:val="00630890"/>
    <w:rsid w:val="0063180F"/>
    <w:rsid w:val="00632B9D"/>
    <w:rsid w:val="0063656D"/>
    <w:rsid w:val="00637E19"/>
    <w:rsid w:val="00640212"/>
    <w:rsid w:val="00640364"/>
    <w:rsid w:val="00640AC0"/>
    <w:rsid w:val="00641A42"/>
    <w:rsid w:val="00641F0E"/>
    <w:rsid w:val="006425B1"/>
    <w:rsid w:val="006452DE"/>
    <w:rsid w:val="0064544D"/>
    <w:rsid w:val="00646E4C"/>
    <w:rsid w:val="006473FB"/>
    <w:rsid w:val="006513A2"/>
    <w:rsid w:val="00651E16"/>
    <w:rsid w:val="0065247A"/>
    <w:rsid w:val="00654127"/>
    <w:rsid w:val="00654CE1"/>
    <w:rsid w:val="00657AE1"/>
    <w:rsid w:val="00657BA8"/>
    <w:rsid w:val="006631B6"/>
    <w:rsid w:val="0066560C"/>
    <w:rsid w:val="00667456"/>
    <w:rsid w:val="00670C66"/>
    <w:rsid w:val="00673A17"/>
    <w:rsid w:val="006765B4"/>
    <w:rsid w:val="00676DC0"/>
    <w:rsid w:val="00681230"/>
    <w:rsid w:val="00683191"/>
    <w:rsid w:val="00686936"/>
    <w:rsid w:val="00687E0F"/>
    <w:rsid w:val="0069303D"/>
    <w:rsid w:val="00694902"/>
    <w:rsid w:val="006949F7"/>
    <w:rsid w:val="00694FCA"/>
    <w:rsid w:val="0069548E"/>
    <w:rsid w:val="00697277"/>
    <w:rsid w:val="00697ED3"/>
    <w:rsid w:val="006A0856"/>
    <w:rsid w:val="006A1433"/>
    <w:rsid w:val="006A2573"/>
    <w:rsid w:val="006A2D40"/>
    <w:rsid w:val="006A349B"/>
    <w:rsid w:val="006A4910"/>
    <w:rsid w:val="006A52FD"/>
    <w:rsid w:val="006B262A"/>
    <w:rsid w:val="006B5BB1"/>
    <w:rsid w:val="006B6DF4"/>
    <w:rsid w:val="006B7558"/>
    <w:rsid w:val="006C0653"/>
    <w:rsid w:val="006C2F63"/>
    <w:rsid w:val="006C4083"/>
    <w:rsid w:val="006C4DF1"/>
    <w:rsid w:val="006C6E34"/>
    <w:rsid w:val="006D08F9"/>
    <w:rsid w:val="006D46BA"/>
    <w:rsid w:val="006E0A67"/>
    <w:rsid w:val="006E0C87"/>
    <w:rsid w:val="006E187D"/>
    <w:rsid w:val="006E6458"/>
    <w:rsid w:val="006E7244"/>
    <w:rsid w:val="006E76F5"/>
    <w:rsid w:val="006E7C5A"/>
    <w:rsid w:val="006E7D5F"/>
    <w:rsid w:val="006F0F42"/>
    <w:rsid w:val="006F327B"/>
    <w:rsid w:val="006F3F78"/>
    <w:rsid w:val="006F43A2"/>
    <w:rsid w:val="007003C6"/>
    <w:rsid w:val="007033D2"/>
    <w:rsid w:val="00703910"/>
    <w:rsid w:val="00703FD9"/>
    <w:rsid w:val="0070402B"/>
    <w:rsid w:val="007057AC"/>
    <w:rsid w:val="00707C31"/>
    <w:rsid w:val="00710E26"/>
    <w:rsid w:val="0071499B"/>
    <w:rsid w:val="007174C9"/>
    <w:rsid w:val="00717EC0"/>
    <w:rsid w:val="007234F1"/>
    <w:rsid w:val="007246BD"/>
    <w:rsid w:val="00724C3B"/>
    <w:rsid w:val="007274B7"/>
    <w:rsid w:val="007277A0"/>
    <w:rsid w:val="00730743"/>
    <w:rsid w:val="007307C7"/>
    <w:rsid w:val="007348C6"/>
    <w:rsid w:val="007349F0"/>
    <w:rsid w:val="00735294"/>
    <w:rsid w:val="00736CBF"/>
    <w:rsid w:val="00737E5E"/>
    <w:rsid w:val="00740465"/>
    <w:rsid w:val="007410D1"/>
    <w:rsid w:val="0074147A"/>
    <w:rsid w:val="00743588"/>
    <w:rsid w:val="007435E7"/>
    <w:rsid w:val="00745AF5"/>
    <w:rsid w:val="00745C3E"/>
    <w:rsid w:val="00747557"/>
    <w:rsid w:val="0075173B"/>
    <w:rsid w:val="00751F5C"/>
    <w:rsid w:val="00757DEB"/>
    <w:rsid w:val="00760559"/>
    <w:rsid w:val="00765105"/>
    <w:rsid w:val="0076659D"/>
    <w:rsid w:val="00767A4A"/>
    <w:rsid w:val="00770495"/>
    <w:rsid w:val="0077485E"/>
    <w:rsid w:val="00774CF9"/>
    <w:rsid w:val="00775DB6"/>
    <w:rsid w:val="0077687E"/>
    <w:rsid w:val="0077739A"/>
    <w:rsid w:val="007776AF"/>
    <w:rsid w:val="00781CB6"/>
    <w:rsid w:val="0078250D"/>
    <w:rsid w:val="007832E6"/>
    <w:rsid w:val="0078586D"/>
    <w:rsid w:val="007877DC"/>
    <w:rsid w:val="007908CE"/>
    <w:rsid w:val="00790AD2"/>
    <w:rsid w:val="007916EC"/>
    <w:rsid w:val="00791BF7"/>
    <w:rsid w:val="007938CF"/>
    <w:rsid w:val="007938E8"/>
    <w:rsid w:val="00793FEE"/>
    <w:rsid w:val="00794D7B"/>
    <w:rsid w:val="00797494"/>
    <w:rsid w:val="007A12FB"/>
    <w:rsid w:val="007A2995"/>
    <w:rsid w:val="007B3078"/>
    <w:rsid w:val="007B47EB"/>
    <w:rsid w:val="007B5FED"/>
    <w:rsid w:val="007B74E3"/>
    <w:rsid w:val="007C29A7"/>
    <w:rsid w:val="007C5A44"/>
    <w:rsid w:val="007C6BCE"/>
    <w:rsid w:val="007D015F"/>
    <w:rsid w:val="007D1448"/>
    <w:rsid w:val="007D1A7D"/>
    <w:rsid w:val="007D1F0E"/>
    <w:rsid w:val="007D26CA"/>
    <w:rsid w:val="007D3AB8"/>
    <w:rsid w:val="007D5027"/>
    <w:rsid w:val="007D51E5"/>
    <w:rsid w:val="007D5FB0"/>
    <w:rsid w:val="007E2170"/>
    <w:rsid w:val="007E31F3"/>
    <w:rsid w:val="007E392C"/>
    <w:rsid w:val="007E4A56"/>
    <w:rsid w:val="007E508D"/>
    <w:rsid w:val="007E645B"/>
    <w:rsid w:val="007E7248"/>
    <w:rsid w:val="007E76F9"/>
    <w:rsid w:val="007F0933"/>
    <w:rsid w:val="007F1826"/>
    <w:rsid w:val="007F30E3"/>
    <w:rsid w:val="007F478D"/>
    <w:rsid w:val="007F5D8B"/>
    <w:rsid w:val="007F65CC"/>
    <w:rsid w:val="007F6957"/>
    <w:rsid w:val="007F7F60"/>
    <w:rsid w:val="0080211E"/>
    <w:rsid w:val="008027DD"/>
    <w:rsid w:val="0080409E"/>
    <w:rsid w:val="00804696"/>
    <w:rsid w:val="008059ED"/>
    <w:rsid w:val="0081000B"/>
    <w:rsid w:val="008104F5"/>
    <w:rsid w:val="00811851"/>
    <w:rsid w:val="00811A68"/>
    <w:rsid w:val="008151E8"/>
    <w:rsid w:val="00815615"/>
    <w:rsid w:val="00816A45"/>
    <w:rsid w:val="00820ABE"/>
    <w:rsid w:val="00821CF6"/>
    <w:rsid w:val="008247C8"/>
    <w:rsid w:val="0082583C"/>
    <w:rsid w:val="00825F36"/>
    <w:rsid w:val="008262C2"/>
    <w:rsid w:val="00832428"/>
    <w:rsid w:val="00832774"/>
    <w:rsid w:val="00833A5B"/>
    <w:rsid w:val="00834051"/>
    <w:rsid w:val="00834B43"/>
    <w:rsid w:val="0084074C"/>
    <w:rsid w:val="0084169E"/>
    <w:rsid w:val="008436C0"/>
    <w:rsid w:val="00843765"/>
    <w:rsid w:val="00844F98"/>
    <w:rsid w:val="0084516B"/>
    <w:rsid w:val="008508BD"/>
    <w:rsid w:val="00850CC8"/>
    <w:rsid w:val="0085102B"/>
    <w:rsid w:val="008517AD"/>
    <w:rsid w:val="008519C0"/>
    <w:rsid w:val="008522AB"/>
    <w:rsid w:val="0085650E"/>
    <w:rsid w:val="00856C20"/>
    <w:rsid w:val="00860E3E"/>
    <w:rsid w:val="008620E1"/>
    <w:rsid w:val="0086227C"/>
    <w:rsid w:val="008626F9"/>
    <w:rsid w:val="008627AD"/>
    <w:rsid w:val="00863735"/>
    <w:rsid w:val="00867048"/>
    <w:rsid w:val="00867D5E"/>
    <w:rsid w:val="008733F4"/>
    <w:rsid w:val="00874B21"/>
    <w:rsid w:val="00874CAB"/>
    <w:rsid w:val="008752B5"/>
    <w:rsid w:val="008779A3"/>
    <w:rsid w:val="00881800"/>
    <w:rsid w:val="00881D64"/>
    <w:rsid w:val="00883A77"/>
    <w:rsid w:val="00886AC0"/>
    <w:rsid w:val="00890BBB"/>
    <w:rsid w:val="008917F5"/>
    <w:rsid w:val="008920A9"/>
    <w:rsid w:val="00893620"/>
    <w:rsid w:val="00894502"/>
    <w:rsid w:val="00894591"/>
    <w:rsid w:val="00895E65"/>
    <w:rsid w:val="0089666D"/>
    <w:rsid w:val="00897763"/>
    <w:rsid w:val="008A0B27"/>
    <w:rsid w:val="008A15F9"/>
    <w:rsid w:val="008A1D81"/>
    <w:rsid w:val="008A24EE"/>
    <w:rsid w:val="008A6261"/>
    <w:rsid w:val="008B2259"/>
    <w:rsid w:val="008B242F"/>
    <w:rsid w:val="008B295C"/>
    <w:rsid w:val="008B2E0C"/>
    <w:rsid w:val="008B5F1A"/>
    <w:rsid w:val="008B654D"/>
    <w:rsid w:val="008C1857"/>
    <w:rsid w:val="008C3160"/>
    <w:rsid w:val="008C3DA5"/>
    <w:rsid w:val="008C5AAE"/>
    <w:rsid w:val="008C68B0"/>
    <w:rsid w:val="008C75F2"/>
    <w:rsid w:val="008C7895"/>
    <w:rsid w:val="008C7EF0"/>
    <w:rsid w:val="008D0376"/>
    <w:rsid w:val="008D1315"/>
    <w:rsid w:val="008D1A6E"/>
    <w:rsid w:val="008D1EF9"/>
    <w:rsid w:val="008D7A8E"/>
    <w:rsid w:val="008D7C57"/>
    <w:rsid w:val="008E35AD"/>
    <w:rsid w:val="008E4180"/>
    <w:rsid w:val="008E4EE0"/>
    <w:rsid w:val="008E575B"/>
    <w:rsid w:val="008E68F4"/>
    <w:rsid w:val="008E6C05"/>
    <w:rsid w:val="008E6C37"/>
    <w:rsid w:val="008E6E42"/>
    <w:rsid w:val="008F091B"/>
    <w:rsid w:val="008F32C5"/>
    <w:rsid w:val="008F4FE0"/>
    <w:rsid w:val="008F4FEC"/>
    <w:rsid w:val="008F5AE8"/>
    <w:rsid w:val="008F727D"/>
    <w:rsid w:val="008F73AF"/>
    <w:rsid w:val="008F7701"/>
    <w:rsid w:val="00900414"/>
    <w:rsid w:val="00900AB3"/>
    <w:rsid w:val="009013E9"/>
    <w:rsid w:val="00901F52"/>
    <w:rsid w:val="00902E90"/>
    <w:rsid w:val="00903A72"/>
    <w:rsid w:val="00903CCE"/>
    <w:rsid w:val="00904BFD"/>
    <w:rsid w:val="00907AF1"/>
    <w:rsid w:val="0091029A"/>
    <w:rsid w:val="00912D8B"/>
    <w:rsid w:val="00913EDB"/>
    <w:rsid w:val="00914C30"/>
    <w:rsid w:val="00914DA4"/>
    <w:rsid w:val="00921698"/>
    <w:rsid w:val="009253F7"/>
    <w:rsid w:val="00926B4E"/>
    <w:rsid w:val="009275B5"/>
    <w:rsid w:val="009276E5"/>
    <w:rsid w:val="009325A6"/>
    <w:rsid w:val="009343C0"/>
    <w:rsid w:val="00935018"/>
    <w:rsid w:val="009361E6"/>
    <w:rsid w:val="00945E36"/>
    <w:rsid w:val="00946281"/>
    <w:rsid w:val="009474A6"/>
    <w:rsid w:val="00950425"/>
    <w:rsid w:val="00951708"/>
    <w:rsid w:val="00951EE9"/>
    <w:rsid w:val="00952027"/>
    <w:rsid w:val="0095315E"/>
    <w:rsid w:val="00953B39"/>
    <w:rsid w:val="00960BF6"/>
    <w:rsid w:val="00962D07"/>
    <w:rsid w:val="00963151"/>
    <w:rsid w:val="0096566E"/>
    <w:rsid w:val="009660EF"/>
    <w:rsid w:val="009679EB"/>
    <w:rsid w:val="00970656"/>
    <w:rsid w:val="0097099E"/>
    <w:rsid w:val="00972AC7"/>
    <w:rsid w:val="00973EFB"/>
    <w:rsid w:val="00974025"/>
    <w:rsid w:val="009808BD"/>
    <w:rsid w:val="00981B87"/>
    <w:rsid w:val="00981C96"/>
    <w:rsid w:val="00981F2D"/>
    <w:rsid w:val="00982F1B"/>
    <w:rsid w:val="009841C5"/>
    <w:rsid w:val="009853EF"/>
    <w:rsid w:val="00985670"/>
    <w:rsid w:val="0098644B"/>
    <w:rsid w:val="00986F24"/>
    <w:rsid w:val="009875E6"/>
    <w:rsid w:val="0099120D"/>
    <w:rsid w:val="009938A5"/>
    <w:rsid w:val="00996421"/>
    <w:rsid w:val="009974E8"/>
    <w:rsid w:val="0099761C"/>
    <w:rsid w:val="00997D1B"/>
    <w:rsid w:val="009A7478"/>
    <w:rsid w:val="009A7D48"/>
    <w:rsid w:val="009B0BE8"/>
    <w:rsid w:val="009B4A9B"/>
    <w:rsid w:val="009B4F8F"/>
    <w:rsid w:val="009B5AA8"/>
    <w:rsid w:val="009B6612"/>
    <w:rsid w:val="009B677D"/>
    <w:rsid w:val="009C0193"/>
    <w:rsid w:val="009C3016"/>
    <w:rsid w:val="009C37A1"/>
    <w:rsid w:val="009C4266"/>
    <w:rsid w:val="009C6166"/>
    <w:rsid w:val="009C6399"/>
    <w:rsid w:val="009D3B97"/>
    <w:rsid w:val="009D54B5"/>
    <w:rsid w:val="009D6123"/>
    <w:rsid w:val="009D6DA7"/>
    <w:rsid w:val="009E700D"/>
    <w:rsid w:val="009E71F5"/>
    <w:rsid w:val="009F025D"/>
    <w:rsid w:val="009F14EC"/>
    <w:rsid w:val="009F15A4"/>
    <w:rsid w:val="009F1CBB"/>
    <w:rsid w:val="009F1FA5"/>
    <w:rsid w:val="009F2FDC"/>
    <w:rsid w:val="009F388D"/>
    <w:rsid w:val="009F4B00"/>
    <w:rsid w:val="009F5137"/>
    <w:rsid w:val="00A011AF"/>
    <w:rsid w:val="00A01F05"/>
    <w:rsid w:val="00A023B5"/>
    <w:rsid w:val="00A061BF"/>
    <w:rsid w:val="00A07C80"/>
    <w:rsid w:val="00A07CEB"/>
    <w:rsid w:val="00A1213B"/>
    <w:rsid w:val="00A12BE6"/>
    <w:rsid w:val="00A23953"/>
    <w:rsid w:val="00A25595"/>
    <w:rsid w:val="00A35792"/>
    <w:rsid w:val="00A35E0F"/>
    <w:rsid w:val="00A37F3A"/>
    <w:rsid w:val="00A42E2D"/>
    <w:rsid w:val="00A440E3"/>
    <w:rsid w:val="00A44B76"/>
    <w:rsid w:val="00A477A1"/>
    <w:rsid w:val="00A51CCA"/>
    <w:rsid w:val="00A51E35"/>
    <w:rsid w:val="00A52619"/>
    <w:rsid w:val="00A5393D"/>
    <w:rsid w:val="00A53A55"/>
    <w:rsid w:val="00A55810"/>
    <w:rsid w:val="00A56F55"/>
    <w:rsid w:val="00A6148B"/>
    <w:rsid w:val="00A61661"/>
    <w:rsid w:val="00A65122"/>
    <w:rsid w:val="00A65560"/>
    <w:rsid w:val="00A661AD"/>
    <w:rsid w:val="00A71301"/>
    <w:rsid w:val="00A71ACE"/>
    <w:rsid w:val="00A7244C"/>
    <w:rsid w:val="00A72D53"/>
    <w:rsid w:val="00A73233"/>
    <w:rsid w:val="00A758A1"/>
    <w:rsid w:val="00A77C5F"/>
    <w:rsid w:val="00A805BB"/>
    <w:rsid w:val="00A8333F"/>
    <w:rsid w:val="00A85074"/>
    <w:rsid w:val="00A87496"/>
    <w:rsid w:val="00A9014C"/>
    <w:rsid w:val="00A901F9"/>
    <w:rsid w:val="00A9141E"/>
    <w:rsid w:val="00A91808"/>
    <w:rsid w:val="00A95494"/>
    <w:rsid w:val="00A9668C"/>
    <w:rsid w:val="00A968BD"/>
    <w:rsid w:val="00A96AAD"/>
    <w:rsid w:val="00AA1A71"/>
    <w:rsid w:val="00AA38F5"/>
    <w:rsid w:val="00AA3BCD"/>
    <w:rsid w:val="00AA5584"/>
    <w:rsid w:val="00AA58B5"/>
    <w:rsid w:val="00AA6AA8"/>
    <w:rsid w:val="00AA6B29"/>
    <w:rsid w:val="00AB346C"/>
    <w:rsid w:val="00AB3BCC"/>
    <w:rsid w:val="00AB70C6"/>
    <w:rsid w:val="00AB773C"/>
    <w:rsid w:val="00AC0B38"/>
    <w:rsid w:val="00AC3001"/>
    <w:rsid w:val="00AC30FD"/>
    <w:rsid w:val="00AC331C"/>
    <w:rsid w:val="00AC339D"/>
    <w:rsid w:val="00AC4B31"/>
    <w:rsid w:val="00AC68AF"/>
    <w:rsid w:val="00AC6F08"/>
    <w:rsid w:val="00AC7048"/>
    <w:rsid w:val="00AC73C3"/>
    <w:rsid w:val="00AC7C3B"/>
    <w:rsid w:val="00AD0BB9"/>
    <w:rsid w:val="00AD152D"/>
    <w:rsid w:val="00AD27BE"/>
    <w:rsid w:val="00AD2851"/>
    <w:rsid w:val="00AD61C7"/>
    <w:rsid w:val="00AD7237"/>
    <w:rsid w:val="00AD7635"/>
    <w:rsid w:val="00AE09B4"/>
    <w:rsid w:val="00AE14EF"/>
    <w:rsid w:val="00AE35E8"/>
    <w:rsid w:val="00AE459B"/>
    <w:rsid w:val="00AE47DF"/>
    <w:rsid w:val="00AE54E7"/>
    <w:rsid w:val="00AE57A1"/>
    <w:rsid w:val="00AE6A38"/>
    <w:rsid w:val="00AF29C2"/>
    <w:rsid w:val="00AF38AA"/>
    <w:rsid w:val="00AF61BD"/>
    <w:rsid w:val="00AF69C3"/>
    <w:rsid w:val="00AF6DE1"/>
    <w:rsid w:val="00B02A25"/>
    <w:rsid w:val="00B02D1F"/>
    <w:rsid w:val="00B04797"/>
    <w:rsid w:val="00B075C6"/>
    <w:rsid w:val="00B13F88"/>
    <w:rsid w:val="00B16E82"/>
    <w:rsid w:val="00B17A99"/>
    <w:rsid w:val="00B17E8B"/>
    <w:rsid w:val="00B20174"/>
    <w:rsid w:val="00B22149"/>
    <w:rsid w:val="00B2435E"/>
    <w:rsid w:val="00B2674F"/>
    <w:rsid w:val="00B27361"/>
    <w:rsid w:val="00B276A7"/>
    <w:rsid w:val="00B27A69"/>
    <w:rsid w:val="00B31817"/>
    <w:rsid w:val="00B32F8E"/>
    <w:rsid w:val="00B342EC"/>
    <w:rsid w:val="00B34957"/>
    <w:rsid w:val="00B34D81"/>
    <w:rsid w:val="00B3754A"/>
    <w:rsid w:val="00B426F0"/>
    <w:rsid w:val="00B42BB4"/>
    <w:rsid w:val="00B432A7"/>
    <w:rsid w:val="00B47A44"/>
    <w:rsid w:val="00B51F7F"/>
    <w:rsid w:val="00B53402"/>
    <w:rsid w:val="00B5542C"/>
    <w:rsid w:val="00B55EC7"/>
    <w:rsid w:val="00B57278"/>
    <w:rsid w:val="00B65247"/>
    <w:rsid w:val="00B663BF"/>
    <w:rsid w:val="00B673D0"/>
    <w:rsid w:val="00B71142"/>
    <w:rsid w:val="00B714DE"/>
    <w:rsid w:val="00B72581"/>
    <w:rsid w:val="00B72858"/>
    <w:rsid w:val="00B7412B"/>
    <w:rsid w:val="00B77D81"/>
    <w:rsid w:val="00B81A3E"/>
    <w:rsid w:val="00B82652"/>
    <w:rsid w:val="00B84A03"/>
    <w:rsid w:val="00B85C30"/>
    <w:rsid w:val="00B87A50"/>
    <w:rsid w:val="00B935B9"/>
    <w:rsid w:val="00B9426A"/>
    <w:rsid w:val="00B94FCB"/>
    <w:rsid w:val="00B970F8"/>
    <w:rsid w:val="00B97985"/>
    <w:rsid w:val="00BA28E4"/>
    <w:rsid w:val="00BA2F95"/>
    <w:rsid w:val="00BA4F5E"/>
    <w:rsid w:val="00BA54D0"/>
    <w:rsid w:val="00BB1BAB"/>
    <w:rsid w:val="00BB2BCA"/>
    <w:rsid w:val="00BB7C3E"/>
    <w:rsid w:val="00BC010C"/>
    <w:rsid w:val="00BC528F"/>
    <w:rsid w:val="00BC5D0E"/>
    <w:rsid w:val="00BC5DFE"/>
    <w:rsid w:val="00BC5E99"/>
    <w:rsid w:val="00BC76C2"/>
    <w:rsid w:val="00BD0F34"/>
    <w:rsid w:val="00BD18CD"/>
    <w:rsid w:val="00BD301A"/>
    <w:rsid w:val="00BD4B6A"/>
    <w:rsid w:val="00BD5593"/>
    <w:rsid w:val="00BD56F9"/>
    <w:rsid w:val="00BD64EA"/>
    <w:rsid w:val="00BD667C"/>
    <w:rsid w:val="00BE1364"/>
    <w:rsid w:val="00BE2C0A"/>
    <w:rsid w:val="00BE2E6E"/>
    <w:rsid w:val="00BE50C1"/>
    <w:rsid w:val="00BE6948"/>
    <w:rsid w:val="00BF11D1"/>
    <w:rsid w:val="00BF2097"/>
    <w:rsid w:val="00C0119C"/>
    <w:rsid w:val="00C0229C"/>
    <w:rsid w:val="00C04A71"/>
    <w:rsid w:val="00C05A94"/>
    <w:rsid w:val="00C07956"/>
    <w:rsid w:val="00C10565"/>
    <w:rsid w:val="00C11E8C"/>
    <w:rsid w:val="00C11FAE"/>
    <w:rsid w:val="00C13810"/>
    <w:rsid w:val="00C13E9B"/>
    <w:rsid w:val="00C16C8D"/>
    <w:rsid w:val="00C16CFF"/>
    <w:rsid w:val="00C1742E"/>
    <w:rsid w:val="00C20952"/>
    <w:rsid w:val="00C242E0"/>
    <w:rsid w:val="00C2442F"/>
    <w:rsid w:val="00C249ED"/>
    <w:rsid w:val="00C250E3"/>
    <w:rsid w:val="00C25EB1"/>
    <w:rsid w:val="00C3118E"/>
    <w:rsid w:val="00C3232C"/>
    <w:rsid w:val="00C34C4F"/>
    <w:rsid w:val="00C37F28"/>
    <w:rsid w:val="00C41DDD"/>
    <w:rsid w:val="00C42663"/>
    <w:rsid w:val="00C4389F"/>
    <w:rsid w:val="00C44D62"/>
    <w:rsid w:val="00C4562A"/>
    <w:rsid w:val="00C4664B"/>
    <w:rsid w:val="00C46E8D"/>
    <w:rsid w:val="00C46F00"/>
    <w:rsid w:val="00C519B3"/>
    <w:rsid w:val="00C5213C"/>
    <w:rsid w:val="00C54A30"/>
    <w:rsid w:val="00C551F8"/>
    <w:rsid w:val="00C61B0B"/>
    <w:rsid w:val="00C62F15"/>
    <w:rsid w:val="00C6384C"/>
    <w:rsid w:val="00C63AB6"/>
    <w:rsid w:val="00C64E95"/>
    <w:rsid w:val="00C709F9"/>
    <w:rsid w:val="00C8022D"/>
    <w:rsid w:val="00C81FF4"/>
    <w:rsid w:val="00C8234B"/>
    <w:rsid w:val="00C85001"/>
    <w:rsid w:val="00C8532C"/>
    <w:rsid w:val="00C85581"/>
    <w:rsid w:val="00C87E26"/>
    <w:rsid w:val="00C901E7"/>
    <w:rsid w:val="00C92B12"/>
    <w:rsid w:val="00C930F4"/>
    <w:rsid w:val="00C93233"/>
    <w:rsid w:val="00C9414B"/>
    <w:rsid w:val="00CA19A8"/>
    <w:rsid w:val="00CA214B"/>
    <w:rsid w:val="00CA2904"/>
    <w:rsid w:val="00CA32DA"/>
    <w:rsid w:val="00CA3D08"/>
    <w:rsid w:val="00CA50B7"/>
    <w:rsid w:val="00CA5C7B"/>
    <w:rsid w:val="00CB2410"/>
    <w:rsid w:val="00CB2902"/>
    <w:rsid w:val="00CB3DA3"/>
    <w:rsid w:val="00CC35C6"/>
    <w:rsid w:val="00CC61FC"/>
    <w:rsid w:val="00CC6841"/>
    <w:rsid w:val="00CD0A4F"/>
    <w:rsid w:val="00CD1751"/>
    <w:rsid w:val="00CD2163"/>
    <w:rsid w:val="00CD29D4"/>
    <w:rsid w:val="00CD4D59"/>
    <w:rsid w:val="00CD5907"/>
    <w:rsid w:val="00CD6E1D"/>
    <w:rsid w:val="00CE1F7D"/>
    <w:rsid w:val="00CE4506"/>
    <w:rsid w:val="00CE4B4F"/>
    <w:rsid w:val="00CE6CEB"/>
    <w:rsid w:val="00CE6FFD"/>
    <w:rsid w:val="00CE7459"/>
    <w:rsid w:val="00CE7B36"/>
    <w:rsid w:val="00CF18BE"/>
    <w:rsid w:val="00CF3131"/>
    <w:rsid w:val="00CF7E5C"/>
    <w:rsid w:val="00D010DC"/>
    <w:rsid w:val="00D01FF6"/>
    <w:rsid w:val="00D03367"/>
    <w:rsid w:val="00D0685A"/>
    <w:rsid w:val="00D07239"/>
    <w:rsid w:val="00D1239A"/>
    <w:rsid w:val="00D12AEF"/>
    <w:rsid w:val="00D13CD3"/>
    <w:rsid w:val="00D142FE"/>
    <w:rsid w:val="00D14F56"/>
    <w:rsid w:val="00D15E99"/>
    <w:rsid w:val="00D177BA"/>
    <w:rsid w:val="00D205AB"/>
    <w:rsid w:val="00D228DD"/>
    <w:rsid w:val="00D23512"/>
    <w:rsid w:val="00D2378F"/>
    <w:rsid w:val="00D238F0"/>
    <w:rsid w:val="00D241DA"/>
    <w:rsid w:val="00D24755"/>
    <w:rsid w:val="00D31C6A"/>
    <w:rsid w:val="00D33C84"/>
    <w:rsid w:val="00D33DBB"/>
    <w:rsid w:val="00D34AAD"/>
    <w:rsid w:val="00D402BD"/>
    <w:rsid w:val="00D41FF4"/>
    <w:rsid w:val="00D422FF"/>
    <w:rsid w:val="00D423EC"/>
    <w:rsid w:val="00D42C17"/>
    <w:rsid w:val="00D44608"/>
    <w:rsid w:val="00D50FE6"/>
    <w:rsid w:val="00D528B4"/>
    <w:rsid w:val="00D531DA"/>
    <w:rsid w:val="00D53428"/>
    <w:rsid w:val="00D53B11"/>
    <w:rsid w:val="00D54E35"/>
    <w:rsid w:val="00D566B7"/>
    <w:rsid w:val="00D60A5C"/>
    <w:rsid w:val="00D61D42"/>
    <w:rsid w:val="00D63A2A"/>
    <w:rsid w:val="00D64EA1"/>
    <w:rsid w:val="00D67CF6"/>
    <w:rsid w:val="00D70639"/>
    <w:rsid w:val="00D70901"/>
    <w:rsid w:val="00D72B47"/>
    <w:rsid w:val="00D72C44"/>
    <w:rsid w:val="00D7412A"/>
    <w:rsid w:val="00D75121"/>
    <w:rsid w:val="00D77DE8"/>
    <w:rsid w:val="00D80076"/>
    <w:rsid w:val="00D80AFD"/>
    <w:rsid w:val="00D80F16"/>
    <w:rsid w:val="00D82090"/>
    <w:rsid w:val="00D84423"/>
    <w:rsid w:val="00D845E6"/>
    <w:rsid w:val="00D84B78"/>
    <w:rsid w:val="00D904C2"/>
    <w:rsid w:val="00D92C87"/>
    <w:rsid w:val="00D940F4"/>
    <w:rsid w:val="00D94DA7"/>
    <w:rsid w:val="00D94E85"/>
    <w:rsid w:val="00D97690"/>
    <w:rsid w:val="00DA24F6"/>
    <w:rsid w:val="00DA3C73"/>
    <w:rsid w:val="00DA461C"/>
    <w:rsid w:val="00DA4F0C"/>
    <w:rsid w:val="00DA65F1"/>
    <w:rsid w:val="00DA7462"/>
    <w:rsid w:val="00DB06B2"/>
    <w:rsid w:val="00DB3349"/>
    <w:rsid w:val="00DB3FCC"/>
    <w:rsid w:val="00DB41A1"/>
    <w:rsid w:val="00DB4554"/>
    <w:rsid w:val="00DB4C5F"/>
    <w:rsid w:val="00DB562E"/>
    <w:rsid w:val="00DB5CAC"/>
    <w:rsid w:val="00DB687A"/>
    <w:rsid w:val="00DB6AC1"/>
    <w:rsid w:val="00DC1997"/>
    <w:rsid w:val="00DC2935"/>
    <w:rsid w:val="00DC3558"/>
    <w:rsid w:val="00DC3F1B"/>
    <w:rsid w:val="00DC7122"/>
    <w:rsid w:val="00DC7CE0"/>
    <w:rsid w:val="00DD0557"/>
    <w:rsid w:val="00DD0C02"/>
    <w:rsid w:val="00DD2CB7"/>
    <w:rsid w:val="00DD38DF"/>
    <w:rsid w:val="00DE166E"/>
    <w:rsid w:val="00DE4F8E"/>
    <w:rsid w:val="00DE7AEA"/>
    <w:rsid w:val="00DF03AA"/>
    <w:rsid w:val="00DF0BA4"/>
    <w:rsid w:val="00DF22DF"/>
    <w:rsid w:val="00DF2607"/>
    <w:rsid w:val="00DF3116"/>
    <w:rsid w:val="00DF37E5"/>
    <w:rsid w:val="00DF3B5C"/>
    <w:rsid w:val="00DF7459"/>
    <w:rsid w:val="00DF7D24"/>
    <w:rsid w:val="00E00C94"/>
    <w:rsid w:val="00E0340F"/>
    <w:rsid w:val="00E04542"/>
    <w:rsid w:val="00E055F5"/>
    <w:rsid w:val="00E05E01"/>
    <w:rsid w:val="00E07493"/>
    <w:rsid w:val="00E10C28"/>
    <w:rsid w:val="00E110E7"/>
    <w:rsid w:val="00E119E4"/>
    <w:rsid w:val="00E1201D"/>
    <w:rsid w:val="00E12F67"/>
    <w:rsid w:val="00E1364E"/>
    <w:rsid w:val="00E150CF"/>
    <w:rsid w:val="00E15397"/>
    <w:rsid w:val="00E155A1"/>
    <w:rsid w:val="00E157DA"/>
    <w:rsid w:val="00E1761A"/>
    <w:rsid w:val="00E17FA1"/>
    <w:rsid w:val="00E225D2"/>
    <w:rsid w:val="00E22A81"/>
    <w:rsid w:val="00E23535"/>
    <w:rsid w:val="00E253D9"/>
    <w:rsid w:val="00E266AB"/>
    <w:rsid w:val="00E26F3E"/>
    <w:rsid w:val="00E27950"/>
    <w:rsid w:val="00E3001A"/>
    <w:rsid w:val="00E3108D"/>
    <w:rsid w:val="00E318BD"/>
    <w:rsid w:val="00E32D59"/>
    <w:rsid w:val="00E3374C"/>
    <w:rsid w:val="00E3440E"/>
    <w:rsid w:val="00E34BE3"/>
    <w:rsid w:val="00E34D7D"/>
    <w:rsid w:val="00E36E63"/>
    <w:rsid w:val="00E37911"/>
    <w:rsid w:val="00E3792B"/>
    <w:rsid w:val="00E41FEE"/>
    <w:rsid w:val="00E43149"/>
    <w:rsid w:val="00E433A9"/>
    <w:rsid w:val="00E43AA9"/>
    <w:rsid w:val="00E45193"/>
    <w:rsid w:val="00E458F0"/>
    <w:rsid w:val="00E47330"/>
    <w:rsid w:val="00E474C5"/>
    <w:rsid w:val="00E50606"/>
    <w:rsid w:val="00E543E6"/>
    <w:rsid w:val="00E569C6"/>
    <w:rsid w:val="00E609E1"/>
    <w:rsid w:val="00E6278D"/>
    <w:rsid w:val="00E66618"/>
    <w:rsid w:val="00E7125E"/>
    <w:rsid w:val="00E72AC5"/>
    <w:rsid w:val="00E75B46"/>
    <w:rsid w:val="00E805D7"/>
    <w:rsid w:val="00E80A73"/>
    <w:rsid w:val="00E80C4C"/>
    <w:rsid w:val="00E80E20"/>
    <w:rsid w:val="00E82F2C"/>
    <w:rsid w:val="00E83888"/>
    <w:rsid w:val="00E84AD2"/>
    <w:rsid w:val="00E8610A"/>
    <w:rsid w:val="00E874BE"/>
    <w:rsid w:val="00E917B2"/>
    <w:rsid w:val="00E9471E"/>
    <w:rsid w:val="00EA066B"/>
    <w:rsid w:val="00EA0703"/>
    <w:rsid w:val="00EA2F22"/>
    <w:rsid w:val="00EA6F1C"/>
    <w:rsid w:val="00EB10FE"/>
    <w:rsid w:val="00EB147A"/>
    <w:rsid w:val="00EB2EBB"/>
    <w:rsid w:val="00EB3423"/>
    <w:rsid w:val="00EB3458"/>
    <w:rsid w:val="00EC1EE4"/>
    <w:rsid w:val="00EC3A5F"/>
    <w:rsid w:val="00EC3BC7"/>
    <w:rsid w:val="00EC40CA"/>
    <w:rsid w:val="00EC615B"/>
    <w:rsid w:val="00EC636F"/>
    <w:rsid w:val="00ED4A92"/>
    <w:rsid w:val="00ED4C8E"/>
    <w:rsid w:val="00ED627C"/>
    <w:rsid w:val="00ED7FAE"/>
    <w:rsid w:val="00EE3236"/>
    <w:rsid w:val="00EE3497"/>
    <w:rsid w:val="00EE4CA9"/>
    <w:rsid w:val="00EE5FDC"/>
    <w:rsid w:val="00EF1751"/>
    <w:rsid w:val="00EF5C26"/>
    <w:rsid w:val="00EF6856"/>
    <w:rsid w:val="00F00153"/>
    <w:rsid w:val="00F02C0A"/>
    <w:rsid w:val="00F0430B"/>
    <w:rsid w:val="00F05F3C"/>
    <w:rsid w:val="00F127CB"/>
    <w:rsid w:val="00F13B44"/>
    <w:rsid w:val="00F14700"/>
    <w:rsid w:val="00F1629A"/>
    <w:rsid w:val="00F17B88"/>
    <w:rsid w:val="00F17CF7"/>
    <w:rsid w:val="00F21AEB"/>
    <w:rsid w:val="00F2250D"/>
    <w:rsid w:val="00F236BD"/>
    <w:rsid w:val="00F24092"/>
    <w:rsid w:val="00F244F6"/>
    <w:rsid w:val="00F251D8"/>
    <w:rsid w:val="00F30D0D"/>
    <w:rsid w:val="00F3238B"/>
    <w:rsid w:val="00F3450F"/>
    <w:rsid w:val="00F379C5"/>
    <w:rsid w:val="00F40A27"/>
    <w:rsid w:val="00F41867"/>
    <w:rsid w:val="00F41DFA"/>
    <w:rsid w:val="00F43AF8"/>
    <w:rsid w:val="00F43FEC"/>
    <w:rsid w:val="00F44BB7"/>
    <w:rsid w:val="00F471DD"/>
    <w:rsid w:val="00F471F3"/>
    <w:rsid w:val="00F47292"/>
    <w:rsid w:val="00F47D16"/>
    <w:rsid w:val="00F47D93"/>
    <w:rsid w:val="00F50F0C"/>
    <w:rsid w:val="00F5439D"/>
    <w:rsid w:val="00F548BB"/>
    <w:rsid w:val="00F5558F"/>
    <w:rsid w:val="00F5694D"/>
    <w:rsid w:val="00F57520"/>
    <w:rsid w:val="00F6057B"/>
    <w:rsid w:val="00F62769"/>
    <w:rsid w:val="00F6352F"/>
    <w:rsid w:val="00F63EDA"/>
    <w:rsid w:val="00F64051"/>
    <w:rsid w:val="00F72C8E"/>
    <w:rsid w:val="00F73165"/>
    <w:rsid w:val="00F732D1"/>
    <w:rsid w:val="00F75853"/>
    <w:rsid w:val="00F772D3"/>
    <w:rsid w:val="00F81524"/>
    <w:rsid w:val="00F815D3"/>
    <w:rsid w:val="00F823C2"/>
    <w:rsid w:val="00F82AD2"/>
    <w:rsid w:val="00F832A7"/>
    <w:rsid w:val="00F83568"/>
    <w:rsid w:val="00F83A39"/>
    <w:rsid w:val="00F85D9F"/>
    <w:rsid w:val="00F8610B"/>
    <w:rsid w:val="00F86161"/>
    <w:rsid w:val="00F92CC8"/>
    <w:rsid w:val="00F931FB"/>
    <w:rsid w:val="00F93A04"/>
    <w:rsid w:val="00F955B8"/>
    <w:rsid w:val="00F979DA"/>
    <w:rsid w:val="00FA0808"/>
    <w:rsid w:val="00FA14C1"/>
    <w:rsid w:val="00FA25A2"/>
    <w:rsid w:val="00FA3294"/>
    <w:rsid w:val="00FA64B9"/>
    <w:rsid w:val="00FA769C"/>
    <w:rsid w:val="00FB02B8"/>
    <w:rsid w:val="00FB0327"/>
    <w:rsid w:val="00FB2823"/>
    <w:rsid w:val="00FB300F"/>
    <w:rsid w:val="00FB3F2E"/>
    <w:rsid w:val="00FB4286"/>
    <w:rsid w:val="00FB59DA"/>
    <w:rsid w:val="00FB5BFC"/>
    <w:rsid w:val="00FB5F95"/>
    <w:rsid w:val="00FB6AD4"/>
    <w:rsid w:val="00FB6B57"/>
    <w:rsid w:val="00FB76BF"/>
    <w:rsid w:val="00FC1571"/>
    <w:rsid w:val="00FC343E"/>
    <w:rsid w:val="00FC43A6"/>
    <w:rsid w:val="00FC475E"/>
    <w:rsid w:val="00FD0116"/>
    <w:rsid w:val="00FD7C75"/>
    <w:rsid w:val="00FE6529"/>
    <w:rsid w:val="00FE710D"/>
    <w:rsid w:val="00FF01D7"/>
    <w:rsid w:val="00FF0ABD"/>
    <w:rsid w:val="00FF1860"/>
    <w:rsid w:val="00FF4979"/>
    <w:rsid w:val="00FF4DAA"/>
    <w:rsid w:val="00FF5D78"/>
    <w:rsid w:val="00FF6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zh-CN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0" w:qFormat="1"/>
    <w:lsdException w:name="Date" w:uiPriority="3" w:qFormat="1"/>
    <w:lsdException w:name="Strong" w:semiHidden="0" w:uiPriority="0" w:unhideWhenUsed="0" w:qFormat="1"/>
    <w:lsdException w:name="Emphasis" w:semiHidden="0" w:uiPriority="0" w:unhideWhenUsed="0" w:qFormat="1"/>
    <w:lsdException w:name="Table Colorful 1" w:uiPriority="0"/>
    <w:lsdException w:name="Table Columns 5" w:uiPriority="0"/>
    <w:lsdException w:name="Table List 1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61C6"/>
  </w:style>
  <w:style w:type="paragraph" w:styleId="1">
    <w:name w:val="heading 1"/>
    <w:basedOn w:val="a0"/>
    <w:next w:val="a0"/>
    <w:link w:val="10"/>
    <w:qFormat/>
    <w:rsid w:val="002561C6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2561C6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styleId="a4">
    <w:name w:val="Placeholder Text"/>
    <w:basedOn w:val="a1"/>
    <w:uiPriority w:val="99"/>
    <w:semiHidden/>
    <w:rsid w:val="002561C6"/>
    <w:rPr>
      <w:color w:val="808080"/>
    </w:rPr>
  </w:style>
  <w:style w:type="paragraph" w:styleId="a5">
    <w:name w:val="Title"/>
    <w:basedOn w:val="a0"/>
    <w:next w:val="a0"/>
    <w:link w:val="a6"/>
    <w:qFormat/>
    <w:rsid w:val="002561C6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ชื่อเรื่อง อักขระ"/>
    <w:basedOn w:val="a1"/>
    <w:link w:val="a5"/>
    <w:rsid w:val="002561C6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a7">
    <w:name w:val="Table Grid"/>
    <w:basedOn w:val="a2"/>
    <w:uiPriority w:val="59"/>
    <w:rsid w:val="0025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สัญลักษณ์แสดงหัวข้อย่อยของรายการ"/>
    <w:basedOn w:val="a0"/>
    <w:uiPriority w:val="1"/>
    <w:unhideWhenUsed/>
    <w:qFormat/>
    <w:rsid w:val="002561C6"/>
    <w:pPr>
      <w:numPr>
        <w:numId w:val="1"/>
      </w:numPr>
    </w:pPr>
  </w:style>
  <w:style w:type="paragraph" w:styleId="a8">
    <w:name w:val="caption"/>
    <w:basedOn w:val="a0"/>
    <w:next w:val="a0"/>
    <w:uiPriority w:val="2"/>
    <w:unhideWhenUsed/>
    <w:qFormat/>
    <w:rsid w:val="002561C6"/>
    <w:pPr>
      <w:spacing w:after="0" w:line="240" w:lineRule="auto"/>
    </w:pPr>
    <w:rPr>
      <w:i/>
      <w:iCs/>
      <w:sz w:val="16"/>
    </w:rPr>
  </w:style>
  <w:style w:type="character" w:styleId="a9">
    <w:name w:val="Strong"/>
    <w:basedOn w:val="a1"/>
    <w:qFormat/>
    <w:rsid w:val="002561C6"/>
    <w:rPr>
      <w:b/>
      <w:bCs/>
    </w:rPr>
  </w:style>
  <w:style w:type="paragraph" w:styleId="aa">
    <w:name w:val="header"/>
    <w:basedOn w:val="a0"/>
    <w:link w:val="ab"/>
    <w:uiPriority w:val="99"/>
    <w:unhideWhenUsed/>
    <w:rsid w:val="0025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หัวกระดาษ อักขระ"/>
    <w:basedOn w:val="a1"/>
    <w:link w:val="aa"/>
    <w:uiPriority w:val="99"/>
    <w:rsid w:val="002561C6"/>
  </w:style>
  <w:style w:type="paragraph" w:styleId="ac">
    <w:name w:val="footer"/>
    <w:basedOn w:val="a0"/>
    <w:link w:val="ad"/>
    <w:uiPriority w:val="99"/>
    <w:unhideWhenUsed/>
    <w:qFormat/>
    <w:rsid w:val="002561C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ท้ายกระดาษ อักขระ"/>
    <w:basedOn w:val="a1"/>
    <w:link w:val="ac"/>
    <w:uiPriority w:val="99"/>
    <w:rsid w:val="002561C6"/>
    <w:rPr>
      <w:sz w:val="17"/>
    </w:rPr>
  </w:style>
  <w:style w:type="paragraph" w:customStyle="1" w:styleId="ae">
    <w:name w:val="บริษัท"/>
    <w:basedOn w:val="a0"/>
    <w:uiPriority w:val="4"/>
    <w:qFormat/>
    <w:rsid w:val="002561C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f">
    <w:name w:val="No Spacing"/>
    <w:uiPriority w:val="36"/>
    <w:unhideWhenUsed/>
    <w:qFormat/>
    <w:rsid w:val="002561C6"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rsid w:val="002561C6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วันที่ อักขระ"/>
    <w:basedOn w:val="a1"/>
    <w:link w:val="af0"/>
    <w:uiPriority w:val="3"/>
    <w:rsid w:val="002561C6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ที่อยู่"/>
    <w:basedOn w:val="a0"/>
    <w:uiPriority w:val="4"/>
    <w:qFormat/>
    <w:rsid w:val="002561C6"/>
    <w:pPr>
      <w:spacing w:after="0" w:line="240" w:lineRule="auto"/>
    </w:pPr>
    <w:rPr>
      <w:sz w:val="40"/>
    </w:rPr>
  </w:style>
  <w:style w:type="paragraph" w:styleId="af3">
    <w:name w:val="List Paragraph"/>
    <w:basedOn w:val="a0"/>
    <w:uiPriority w:val="34"/>
    <w:unhideWhenUsed/>
    <w:qFormat/>
    <w:rsid w:val="001C7798"/>
    <w:pPr>
      <w:ind w:left="720"/>
      <w:contextualSpacing/>
    </w:pPr>
    <w:rPr>
      <w:szCs w:val="25"/>
    </w:rPr>
  </w:style>
  <w:style w:type="paragraph" w:customStyle="1" w:styleId="-">
    <w:name w:val="ท้ายกระดาษ - คี่"/>
    <w:basedOn w:val="a0"/>
    <w:qFormat/>
    <w:rsid w:val="00C20952"/>
    <w:pPr>
      <w:pBdr>
        <w:top w:val="single" w:sz="4" w:space="1" w:color="03A996" w:themeColor="accent1"/>
      </w:pBdr>
      <w:spacing w:after="180" w:line="264" w:lineRule="auto"/>
      <w:jc w:val="right"/>
    </w:pPr>
    <w:rPr>
      <w:rFonts w:eastAsiaTheme="minorEastAsia"/>
      <w:color w:val="352F25" w:themeColor="text2"/>
      <w:szCs w:val="28"/>
    </w:rPr>
  </w:style>
  <w:style w:type="table" w:customStyle="1" w:styleId="4-41">
    <w:name w:val="ตารางที่มีเส้น 4 - เน้น 41"/>
    <w:basedOn w:val="a2"/>
    <w:uiPriority w:val="49"/>
    <w:rsid w:val="002520E0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61">
    <w:name w:val="ตารางที่มีเส้น 6 แบบมีสีสัน1"/>
    <w:basedOn w:val="a2"/>
    <w:uiPriority w:val="51"/>
    <w:rsid w:val="00CD0A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41">
    <w:name w:val="ตารางที่มีเส้น 6 แบบมีสีสัน - เน้น 41"/>
    <w:basedOn w:val="a2"/>
    <w:uiPriority w:val="51"/>
    <w:rsid w:val="00153130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5-61">
    <w:name w:val="ตารางที่มีเส้น 5 แบบเข้ม - เน้น 61"/>
    <w:basedOn w:val="a2"/>
    <w:uiPriority w:val="50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4-21">
    <w:name w:val="ตารางที่มีเส้น 4 - เน้น 21"/>
    <w:basedOn w:val="a2"/>
    <w:uiPriority w:val="49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4-31">
    <w:name w:val="ตารางที่มีเส้น 4 - เน้น 31"/>
    <w:basedOn w:val="a2"/>
    <w:uiPriority w:val="49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9C6399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4-61">
    <w:name w:val="ตารางที่มีเส้น 4 - เน้น 61"/>
    <w:basedOn w:val="a2"/>
    <w:uiPriority w:val="49"/>
    <w:rsid w:val="009C6399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6E187D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paragraph" w:styleId="af4">
    <w:name w:val="Balloon Text"/>
    <w:basedOn w:val="a0"/>
    <w:link w:val="af5"/>
    <w:unhideWhenUsed/>
    <w:rsid w:val="00C41D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1"/>
    <w:link w:val="af4"/>
    <w:rsid w:val="00C41DDD"/>
    <w:rPr>
      <w:rFonts w:ascii="Leelawadee" w:hAnsi="Leelawadee" w:cs="Angsana New"/>
      <w:sz w:val="18"/>
      <w:szCs w:val="22"/>
    </w:rPr>
  </w:style>
  <w:style w:type="character" w:styleId="af6">
    <w:name w:val="page number"/>
    <w:basedOn w:val="a1"/>
    <w:rsid w:val="003517FE"/>
  </w:style>
  <w:style w:type="paragraph" w:styleId="af7">
    <w:name w:val="Normal (Web)"/>
    <w:basedOn w:val="a0"/>
    <w:uiPriority w:val="99"/>
    <w:unhideWhenUsed/>
    <w:rsid w:val="003517F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auto"/>
      <w:sz w:val="28"/>
      <w:szCs w:val="28"/>
      <w:lang w:eastAsia="en-US"/>
    </w:rPr>
  </w:style>
  <w:style w:type="table" w:styleId="11">
    <w:name w:val="Table Colorful 1"/>
    <w:basedOn w:val="a2"/>
    <w:rsid w:val="003517FE"/>
    <w:pPr>
      <w:spacing w:after="0" w:line="240" w:lineRule="auto"/>
    </w:pPr>
    <w:rPr>
      <w:rFonts w:ascii="Times New Roman" w:eastAsia="Times New Roman" w:hAnsi="Times New Roman" w:cs="Angsana New"/>
      <w:color w:val="FFFFFF"/>
      <w:lang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8">
    <w:name w:val="Intense Emphasis"/>
    <w:uiPriority w:val="21"/>
    <w:qFormat/>
    <w:rsid w:val="003517FE"/>
    <w:rPr>
      <w:b/>
      <w:bCs/>
      <w:i/>
      <w:iCs/>
      <w:color w:val="4F81BD"/>
    </w:rPr>
  </w:style>
  <w:style w:type="character" w:styleId="af9">
    <w:name w:val="Emphasis"/>
    <w:qFormat/>
    <w:rsid w:val="003517FE"/>
    <w:rPr>
      <w:i/>
      <w:iCs/>
    </w:rPr>
  </w:style>
  <w:style w:type="character" w:styleId="afa">
    <w:name w:val="Subtle Reference"/>
    <w:uiPriority w:val="31"/>
    <w:qFormat/>
    <w:rsid w:val="003517FE"/>
    <w:rPr>
      <w:smallCaps/>
      <w:color w:val="C0504D"/>
      <w:u w:val="single"/>
    </w:rPr>
  </w:style>
  <w:style w:type="paragraph" w:styleId="afb">
    <w:name w:val="Quote"/>
    <w:basedOn w:val="a0"/>
    <w:next w:val="a0"/>
    <w:link w:val="afc"/>
    <w:uiPriority w:val="29"/>
    <w:qFormat/>
    <w:rsid w:val="003517FE"/>
    <w:pPr>
      <w:spacing w:after="0" w:line="240" w:lineRule="auto"/>
    </w:pPr>
    <w:rPr>
      <w:rFonts w:ascii="Times New Roman" w:eastAsia="Times New Roman" w:hAnsi="Times New Roman" w:cs="Angsana New"/>
      <w:i/>
      <w:iCs/>
      <w:color w:val="000000"/>
      <w:sz w:val="24"/>
      <w:szCs w:val="28"/>
    </w:rPr>
  </w:style>
  <w:style w:type="character" w:customStyle="1" w:styleId="afc">
    <w:name w:val="คำอ้างอิง อักขระ"/>
    <w:basedOn w:val="a1"/>
    <w:link w:val="afb"/>
    <w:uiPriority w:val="29"/>
    <w:rsid w:val="003517FE"/>
    <w:rPr>
      <w:rFonts w:ascii="Times New Roman" w:eastAsia="Times New Roman" w:hAnsi="Times New Roman" w:cs="Angsana New"/>
      <w:i/>
      <w:iCs/>
      <w:color w:val="000000"/>
      <w:sz w:val="24"/>
      <w:szCs w:val="28"/>
    </w:rPr>
  </w:style>
  <w:style w:type="paragraph" w:styleId="afd">
    <w:name w:val="Subtitle"/>
    <w:basedOn w:val="a0"/>
    <w:next w:val="a0"/>
    <w:link w:val="afe"/>
    <w:qFormat/>
    <w:rsid w:val="003517FE"/>
    <w:pPr>
      <w:spacing w:after="60" w:line="240" w:lineRule="auto"/>
      <w:jc w:val="center"/>
      <w:outlineLvl w:val="1"/>
    </w:pPr>
    <w:rPr>
      <w:rFonts w:ascii="Cambria" w:eastAsia="Times New Roman" w:hAnsi="Cambria" w:cs="Angsana New"/>
      <w:color w:val="auto"/>
      <w:sz w:val="24"/>
      <w:szCs w:val="30"/>
    </w:rPr>
  </w:style>
  <w:style w:type="character" w:customStyle="1" w:styleId="afe">
    <w:name w:val="ชื่อเรื่องรอง อักขระ"/>
    <w:basedOn w:val="a1"/>
    <w:link w:val="afd"/>
    <w:rsid w:val="003517FE"/>
    <w:rPr>
      <w:rFonts w:ascii="Cambria" w:eastAsia="Times New Roman" w:hAnsi="Cambria" w:cs="Angsana New"/>
      <w:color w:val="auto"/>
      <w:sz w:val="24"/>
      <w:szCs w:val="30"/>
    </w:rPr>
  </w:style>
  <w:style w:type="paragraph" w:styleId="aff">
    <w:name w:val="Body Text Indent"/>
    <w:basedOn w:val="a0"/>
    <w:link w:val="aff0"/>
    <w:rsid w:val="003C3393"/>
    <w:pPr>
      <w:spacing w:after="120" w:line="240" w:lineRule="auto"/>
      <w:ind w:left="283"/>
    </w:pPr>
    <w:rPr>
      <w:rFonts w:ascii="TH SarabunPSK" w:eastAsia="Times New Roman" w:hAnsi="TH SarabunPSK" w:cs="Cordia New"/>
      <w:b/>
      <w:bCs/>
      <w:color w:val="auto"/>
      <w:sz w:val="32"/>
      <w:szCs w:val="37"/>
      <w:lang w:eastAsia="en-US"/>
    </w:rPr>
  </w:style>
  <w:style w:type="character" w:customStyle="1" w:styleId="aff0">
    <w:name w:val="การเยื้องเนื้อความ อักขระ"/>
    <w:basedOn w:val="a1"/>
    <w:link w:val="aff"/>
    <w:rsid w:val="003C3393"/>
    <w:rPr>
      <w:rFonts w:ascii="TH SarabunPSK" w:eastAsia="Times New Roman" w:hAnsi="TH SarabunPSK" w:cs="Cordia New"/>
      <w:b/>
      <w:bCs/>
      <w:color w:val="auto"/>
      <w:sz w:val="32"/>
      <w:szCs w:val="37"/>
      <w:lang w:eastAsia="en-US"/>
    </w:rPr>
  </w:style>
  <w:style w:type="paragraph" w:styleId="aff1">
    <w:name w:val="Body Text"/>
    <w:basedOn w:val="a0"/>
    <w:link w:val="aff2"/>
    <w:rsid w:val="003C3393"/>
    <w:pPr>
      <w:spacing w:after="120" w:line="240" w:lineRule="auto"/>
    </w:pPr>
    <w:rPr>
      <w:rFonts w:ascii="TH SarabunPSK" w:eastAsia="Times New Roman" w:hAnsi="TH SarabunPSK" w:cs="TH SarabunPSK"/>
      <w:color w:val="auto"/>
      <w:sz w:val="32"/>
      <w:szCs w:val="40"/>
      <w:lang w:eastAsia="en-US"/>
    </w:rPr>
  </w:style>
  <w:style w:type="character" w:customStyle="1" w:styleId="aff2">
    <w:name w:val="เนื้อความ อักขระ"/>
    <w:basedOn w:val="a1"/>
    <w:link w:val="aff1"/>
    <w:rsid w:val="003C3393"/>
    <w:rPr>
      <w:rFonts w:ascii="TH SarabunPSK" w:eastAsia="Times New Roman" w:hAnsi="TH SarabunPSK" w:cs="TH SarabunPSK"/>
      <w:color w:val="auto"/>
      <w:sz w:val="32"/>
      <w:szCs w:val="40"/>
      <w:lang w:eastAsia="en-US"/>
    </w:rPr>
  </w:style>
  <w:style w:type="table" w:customStyle="1" w:styleId="-11">
    <w:name w:val="แรเงาอ่อน - เน้น 11"/>
    <w:basedOn w:val="a2"/>
    <w:uiPriority w:val="60"/>
    <w:rsid w:val="00E3792B"/>
    <w:pPr>
      <w:spacing w:after="0" w:line="240" w:lineRule="auto"/>
    </w:pPr>
    <w:rPr>
      <w:rFonts w:eastAsiaTheme="minorEastAsia"/>
      <w:color w:val="027E6F" w:themeColor="accent1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paragraph" w:customStyle="1" w:styleId="DE7B8801F2B1483F98D539CC92927118">
    <w:name w:val="DE7B8801F2B1483F98D539CC92927118"/>
    <w:rsid w:val="00F85D9F"/>
    <w:pPr>
      <w:spacing w:line="276" w:lineRule="auto"/>
    </w:pPr>
    <w:rPr>
      <w:rFonts w:eastAsiaTheme="minorEastAsia"/>
      <w:color w:val="auto"/>
      <w:sz w:val="28"/>
      <w:szCs w:val="28"/>
      <w:cs/>
      <w:lang w:eastAsia="en-US"/>
    </w:rPr>
  </w:style>
  <w:style w:type="table" w:styleId="-4">
    <w:name w:val="Light Shading Accent 4"/>
    <w:basedOn w:val="a2"/>
    <w:uiPriority w:val="60"/>
    <w:rsid w:val="001448F6"/>
    <w:pPr>
      <w:spacing w:after="0" w:line="240" w:lineRule="auto"/>
    </w:pPr>
    <w:rPr>
      <w:rFonts w:eastAsiaTheme="minorEastAsia"/>
      <w:color w:val="1C617C" w:themeColor="accent4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6">
    <w:name w:val="Light Grid Accent 6"/>
    <w:basedOn w:val="a2"/>
    <w:uiPriority w:val="62"/>
    <w:rsid w:val="00C44D62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customStyle="1" w:styleId="12">
    <w:name w:val="แรเงาอ่อน1"/>
    <w:basedOn w:val="a2"/>
    <w:uiPriority w:val="60"/>
    <w:rsid w:val="00C44D62"/>
    <w:pPr>
      <w:spacing w:after="0" w:line="240" w:lineRule="auto"/>
    </w:pPr>
    <w:rPr>
      <w:rFonts w:eastAsiaTheme="minorEastAsia"/>
      <w:color w:val="000000" w:themeColor="text1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2"/>
    <w:uiPriority w:val="60"/>
    <w:rsid w:val="00F127CB"/>
    <w:pPr>
      <w:spacing w:after="0" w:line="240" w:lineRule="auto"/>
    </w:pPr>
    <w:rPr>
      <w:rFonts w:eastAsiaTheme="minorEastAsia" w:cs="Cordia New"/>
      <w:color w:val="852728" w:themeColor="accent2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customStyle="1" w:styleId="-110">
    <w:name w:val="เส้นตารางแบบบาง - เน้น 11"/>
    <w:basedOn w:val="a2"/>
    <w:uiPriority w:val="62"/>
    <w:rsid w:val="00097C82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40">
    <w:name w:val="Light Grid Accent 4"/>
    <w:basedOn w:val="a2"/>
    <w:uiPriority w:val="62"/>
    <w:rsid w:val="00AC68AF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customStyle="1" w:styleId="13">
    <w:name w:val="เส้นตารางแบบบาง1"/>
    <w:basedOn w:val="a2"/>
    <w:uiPriority w:val="62"/>
    <w:rsid w:val="00067A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3">
    <w:name w:val="Light Grid Accent 3"/>
    <w:basedOn w:val="a2"/>
    <w:uiPriority w:val="62"/>
    <w:rsid w:val="004568AC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20">
    <w:name w:val="Light Grid Accent 2"/>
    <w:basedOn w:val="a2"/>
    <w:uiPriority w:val="62"/>
    <w:rsid w:val="00E22A81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5">
    <w:name w:val="Light Grid Accent 5"/>
    <w:basedOn w:val="a2"/>
    <w:uiPriority w:val="62"/>
    <w:rsid w:val="00422419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41">
    <w:name w:val="Light List Accent 4"/>
    <w:basedOn w:val="a2"/>
    <w:uiPriority w:val="61"/>
    <w:rsid w:val="00BF2097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0">
    <w:name w:val="Light List Accent 5"/>
    <w:basedOn w:val="a2"/>
    <w:uiPriority w:val="61"/>
    <w:rsid w:val="00BF2097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customStyle="1" w:styleId="1-11">
    <w:name w:val="แรเงาปานกลาง 1 - เน้น 11"/>
    <w:basedOn w:val="a2"/>
    <w:uiPriority w:val="63"/>
    <w:rsid w:val="000A0B3F"/>
    <w:pPr>
      <w:spacing w:after="0" w:line="240" w:lineRule="auto"/>
    </w:pPr>
    <w:rPr>
      <w:rFonts w:eastAsiaTheme="minorEastAsia" w:cs="Cordia New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/>
      </w:pPr>
      <w:rPr>
        <w:rFonts w:cs="Cordia New"/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ACFDF4" w:themeFill="accent1" w:themeFillTint="3F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0A0B3F"/>
    <w:pPr>
      <w:spacing w:after="0" w:line="240" w:lineRule="auto"/>
    </w:pPr>
    <w:rPr>
      <w:rFonts w:eastAsiaTheme="minorEastAsia" w:cs="Cordia New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/>
      </w:pPr>
      <w:rPr>
        <w:rFonts w:cs="Cordia New"/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FC9C9" w:themeFill="accent2" w:themeFillTint="3F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0A0B3F"/>
    <w:pPr>
      <w:spacing w:after="0" w:line="240" w:lineRule="auto"/>
    </w:pPr>
    <w:rPr>
      <w:rFonts w:eastAsiaTheme="minorEastAsia" w:cs="Times New Roman"/>
      <w:color w:val="auto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0A0B3F"/>
    <w:pPr>
      <w:spacing w:after="0" w:line="240" w:lineRule="auto"/>
    </w:pPr>
    <w:rPr>
      <w:rFonts w:eastAsiaTheme="minorEastAsia" w:cs="Times New Roman"/>
      <w:color w:val="auto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Shading Accent 3"/>
    <w:basedOn w:val="a2"/>
    <w:uiPriority w:val="60"/>
    <w:rsid w:val="00FC43A6"/>
    <w:pPr>
      <w:spacing w:after="0" w:line="240" w:lineRule="auto"/>
    </w:pPr>
    <w:rPr>
      <w:rFonts w:eastAsiaTheme="minorEastAsia" w:cs="Times New Roman"/>
      <w:color w:val="CBA81A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51">
    <w:name w:val="Light Shading Accent 5"/>
    <w:basedOn w:val="a2"/>
    <w:uiPriority w:val="60"/>
    <w:rsid w:val="00FC43A6"/>
    <w:pPr>
      <w:spacing w:after="0" w:line="240" w:lineRule="auto"/>
    </w:pPr>
    <w:rPr>
      <w:rFonts w:eastAsiaTheme="minorEastAsia" w:cs="Times New Roman"/>
      <w:color w:val="D46111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character" w:styleId="aff3">
    <w:name w:val="line number"/>
    <w:basedOn w:val="a1"/>
    <w:uiPriority w:val="99"/>
    <w:semiHidden/>
    <w:unhideWhenUsed/>
    <w:rsid w:val="00E43149"/>
  </w:style>
  <w:style w:type="table" w:customStyle="1" w:styleId="41">
    <w:name w:val="ตารางธรรมดา 41"/>
    <w:basedOn w:val="a2"/>
    <w:uiPriority w:val="44"/>
    <w:rsid w:val="00687E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42">
    <w:name w:val="ตารางที่มีเส้น 4 - เน้น 42"/>
    <w:basedOn w:val="a2"/>
    <w:uiPriority w:val="49"/>
    <w:rsid w:val="003D6CBC"/>
    <w:pPr>
      <w:spacing w:after="0" w:line="240" w:lineRule="auto"/>
    </w:pPr>
    <w:rPr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4-62">
    <w:name w:val="ตารางที่มีเส้น 4 - เน้น 62"/>
    <w:basedOn w:val="a2"/>
    <w:uiPriority w:val="49"/>
    <w:rsid w:val="0019643F"/>
    <w:pPr>
      <w:spacing w:after="0" w:line="240" w:lineRule="auto"/>
    </w:pPr>
    <w:rPr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zh-CN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0" w:qFormat="1"/>
    <w:lsdException w:name="Date" w:uiPriority="3" w:qFormat="1"/>
    <w:lsdException w:name="Strong" w:semiHidden="0" w:uiPriority="0" w:unhideWhenUsed="0" w:qFormat="1"/>
    <w:lsdException w:name="Emphasis" w:semiHidden="0" w:uiPriority="0" w:unhideWhenUsed="0" w:qFormat="1"/>
    <w:lsdException w:name="Table Colorful 1" w:uiPriority="0"/>
    <w:lsdException w:name="Table Columns 5" w:uiPriority="0"/>
    <w:lsdException w:name="Table List 1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61C6"/>
  </w:style>
  <w:style w:type="paragraph" w:styleId="1">
    <w:name w:val="heading 1"/>
    <w:basedOn w:val="a0"/>
    <w:next w:val="a0"/>
    <w:link w:val="10"/>
    <w:qFormat/>
    <w:rsid w:val="002561C6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2561C6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styleId="a4">
    <w:name w:val="Placeholder Text"/>
    <w:basedOn w:val="a1"/>
    <w:uiPriority w:val="99"/>
    <w:semiHidden/>
    <w:rsid w:val="002561C6"/>
    <w:rPr>
      <w:color w:val="808080"/>
    </w:rPr>
  </w:style>
  <w:style w:type="paragraph" w:styleId="a5">
    <w:name w:val="Title"/>
    <w:basedOn w:val="a0"/>
    <w:next w:val="a0"/>
    <w:link w:val="a6"/>
    <w:qFormat/>
    <w:rsid w:val="002561C6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ชื่อเรื่อง อักขระ"/>
    <w:basedOn w:val="a1"/>
    <w:link w:val="a5"/>
    <w:rsid w:val="002561C6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a7">
    <w:name w:val="Table Grid"/>
    <w:basedOn w:val="a2"/>
    <w:uiPriority w:val="59"/>
    <w:rsid w:val="0025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สัญลักษณ์แสดงหัวข้อย่อยของรายการ"/>
    <w:basedOn w:val="a0"/>
    <w:uiPriority w:val="1"/>
    <w:unhideWhenUsed/>
    <w:qFormat/>
    <w:rsid w:val="002561C6"/>
    <w:pPr>
      <w:numPr>
        <w:numId w:val="1"/>
      </w:numPr>
    </w:pPr>
  </w:style>
  <w:style w:type="paragraph" w:styleId="a8">
    <w:name w:val="caption"/>
    <w:basedOn w:val="a0"/>
    <w:next w:val="a0"/>
    <w:uiPriority w:val="2"/>
    <w:unhideWhenUsed/>
    <w:qFormat/>
    <w:rsid w:val="002561C6"/>
    <w:pPr>
      <w:spacing w:after="0" w:line="240" w:lineRule="auto"/>
    </w:pPr>
    <w:rPr>
      <w:i/>
      <w:iCs/>
      <w:sz w:val="16"/>
    </w:rPr>
  </w:style>
  <w:style w:type="character" w:styleId="a9">
    <w:name w:val="Strong"/>
    <w:basedOn w:val="a1"/>
    <w:qFormat/>
    <w:rsid w:val="002561C6"/>
    <w:rPr>
      <w:b/>
      <w:bCs/>
    </w:rPr>
  </w:style>
  <w:style w:type="paragraph" w:styleId="aa">
    <w:name w:val="header"/>
    <w:basedOn w:val="a0"/>
    <w:link w:val="ab"/>
    <w:uiPriority w:val="99"/>
    <w:unhideWhenUsed/>
    <w:rsid w:val="0025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หัวกระดาษ อักขระ"/>
    <w:basedOn w:val="a1"/>
    <w:link w:val="aa"/>
    <w:uiPriority w:val="99"/>
    <w:rsid w:val="002561C6"/>
  </w:style>
  <w:style w:type="paragraph" w:styleId="ac">
    <w:name w:val="footer"/>
    <w:basedOn w:val="a0"/>
    <w:link w:val="ad"/>
    <w:uiPriority w:val="99"/>
    <w:unhideWhenUsed/>
    <w:qFormat/>
    <w:rsid w:val="002561C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ท้ายกระดาษ อักขระ"/>
    <w:basedOn w:val="a1"/>
    <w:link w:val="ac"/>
    <w:uiPriority w:val="99"/>
    <w:rsid w:val="002561C6"/>
    <w:rPr>
      <w:sz w:val="17"/>
    </w:rPr>
  </w:style>
  <w:style w:type="paragraph" w:customStyle="1" w:styleId="ae">
    <w:name w:val="บริษัท"/>
    <w:basedOn w:val="a0"/>
    <w:uiPriority w:val="4"/>
    <w:qFormat/>
    <w:rsid w:val="002561C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f">
    <w:name w:val="No Spacing"/>
    <w:uiPriority w:val="36"/>
    <w:unhideWhenUsed/>
    <w:qFormat/>
    <w:rsid w:val="002561C6"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rsid w:val="002561C6"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วันที่ อักขระ"/>
    <w:basedOn w:val="a1"/>
    <w:link w:val="af0"/>
    <w:uiPriority w:val="3"/>
    <w:rsid w:val="002561C6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ที่อยู่"/>
    <w:basedOn w:val="a0"/>
    <w:uiPriority w:val="4"/>
    <w:qFormat/>
    <w:rsid w:val="002561C6"/>
    <w:pPr>
      <w:spacing w:after="0" w:line="240" w:lineRule="auto"/>
    </w:pPr>
    <w:rPr>
      <w:sz w:val="40"/>
    </w:rPr>
  </w:style>
  <w:style w:type="paragraph" w:styleId="af3">
    <w:name w:val="List Paragraph"/>
    <w:basedOn w:val="a0"/>
    <w:uiPriority w:val="34"/>
    <w:unhideWhenUsed/>
    <w:qFormat/>
    <w:rsid w:val="001C7798"/>
    <w:pPr>
      <w:ind w:left="720"/>
      <w:contextualSpacing/>
    </w:pPr>
    <w:rPr>
      <w:szCs w:val="25"/>
    </w:rPr>
  </w:style>
  <w:style w:type="paragraph" w:customStyle="1" w:styleId="-">
    <w:name w:val="ท้ายกระดาษ - คี่"/>
    <w:basedOn w:val="a0"/>
    <w:qFormat/>
    <w:rsid w:val="00C20952"/>
    <w:pPr>
      <w:pBdr>
        <w:top w:val="single" w:sz="4" w:space="1" w:color="03A996" w:themeColor="accent1"/>
      </w:pBdr>
      <w:spacing w:after="180" w:line="264" w:lineRule="auto"/>
      <w:jc w:val="right"/>
    </w:pPr>
    <w:rPr>
      <w:rFonts w:eastAsiaTheme="minorEastAsia"/>
      <w:color w:val="352F25" w:themeColor="text2"/>
      <w:szCs w:val="28"/>
    </w:rPr>
  </w:style>
  <w:style w:type="table" w:customStyle="1" w:styleId="4-41">
    <w:name w:val="ตารางที่มีเส้น 4 - เน้น 41"/>
    <w:basedOn w:val="a2"/>
    <w:uiPriority w:val="49"/>
    <w:rsid w:val="002520E0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61">
    <w:name w:val="ตารางที่มีเส้น 6 แบบมีสีสัน1"/>
    <w:basedOn w:val="a2"/>
    <w:uiPriority w:val="51"/>
    <w:rsid w:val="00CD0A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41">
    <w:name w:val="ตารางที่มีเส้น 6 แบบมีสีสัน - เน้น 41"/>
    <w:basedOn w:val="a2"/>
    <w:uiPriority w:val="51"/>
    <w:rsid w:val="00153130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5-61">
    <w:name w:val="ตารางที่มีเส้น 5 แบบเข้ม - เน้น 61"/>
    <w:basedOn w:val="a2"/>
    <w:uiPriority w:val="50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4-21">
    <w:name w:val="ตารางที่มีเส้น 4 - เน้น 21"/>
    <w:basedOn w:val="a2"/>
    <w:uiPriority w:val="49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4-31">
    <w:name w:val="ตารางที่มีเส้น 4 - เน้น 31"/>
    <w:basedOn w:val="a2"/>
    <w:uiPriority w:val="49"/>
    <w:rsid w:val="00153130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9C6399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4-61">
    <w:name w:val="ตารางที่มีเส้น 4 - เน้น 61"/>
    <w:basedOn w:val="a2"/>
    <w:uiPriority w:val="49"/>
    <w:rsid w:val="009C6399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6E187D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paragraph" w:styleId="af4">
    <w:name w:val="Balloon Text"/>
    <w:basedOn w:val="a0"/>
    <w:link w:val="af5"/>
    <w:unhideWhenUsed/>
    <w:rsid w:val="00C41D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1"/>
    <w:link w:val="af4"/>
    <w:rsid w:val="00C41DDD"/>
    <w:rPr>
      <w:rFonts w:ascii="Leelawadee" w:hAnsi="Leelawadee" w:cs="Angsana New"/>
      <w:sz w:val="18"/>
      <w:szCs w:val="22"/>
    </w:rPr>
  </w:style>
  <w:style w:type="character" w:styleId="af6">
    <w:name w:val="page number"/>
    <w:basedOn w:val="a1"/>
    <w:rsid w:val="003517FE"/>
  </w:style>
  <w:style w:type="paragraph" w:styleId="af7">
    <w:name w:val="Normal (Web)"/>
    <w:basedOn w:val="a0"/>
    <w:uiPriority w:val="99"/>
    <w:unhideWhenUsed/>
    <w:rsid w:val="003517F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auto"/>
      <w:sz w:val="28"/>
      <w:szCs w:val="28"/>
      <w:lang w:eastAsia="en-US"/>
    </w:rPr>
  </w:style>
  <w:style w:type="table" w:styleId="11">
    <w:name w:val="Table Colorful 1"/>
    <w:basedOn w:val="a2"/>
    <w:rsid w:val="003517FE"/>
    <w:pPr>
      <w:spacing w:after="0" w:line="240" w:lineRule="auto"/>
    </w:pPr>
    <w:rPr>
      <w:rFonts w:ascii="Times New Roman" w:eastAsia="Times New Roman" w:hAnsi="Times New Roman" w:cs="Angsana New"/>
      <w:color w:val="FFFFFF"/>
      <w:lang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8">
    <w:name w:val="Intense Emphasis"/>
    <w:uiPriority w:val="21"/>
    <w:qFormat/>
    <w:rsid w:val="003517FE"/>
    <w:rPr>
      <w:b/>
      <w:bCs/>
      <w:i/>
      <w:iCs/>
      <w:color w:val="4F81BD"/>
    </w:rPr>
  </w:style>
  <w:style w:type="character" w:styleId="af9">
    <w:name w:val="Emphasis"/>
    <w:qFormat/>
    <w:rsid w:val="003517FE"/>
    <w:rPr>
      <w:i/>
      <w:iCs/>
    </w:rPr>
  </w:style>
  <w:style w:type="character" w:styleId="afa">
    <w:name w:val="Subtle Reference"/>
    <w:uiPriority w:val="31"/>
    <w:qFormat/>
    <w:rsid w:val="003517FE"/>
    <w:rPr>
      <w:smallCaps/>
      <w:color w:val="C0504D"/>
      <w:u w:val="single"/>
    </w:rPr>
  </w:style>
  <w:style w:type="paragraph" w:styleId="afb">
    <w:name w:val="Quote"/>
    <w:basedOn w:val="a0"/>
    <w:next w:val="a0"/>
    <w:link w:val="afc"/>
    <w:uiPriority w:val="29"/>
    <w:qFormat/>
    <w:rsid w:val="003517FE"/>
    <w:pPr>
      <w:spacing w:after="0" w:line="240" w:lineRule="auto"/>
    </w:pPr>
    <w:rPr>
      <w:rFonts w:ascii="Times New Roman" w:eastAsia="Times New Roman" w:hAnsi="Times New Roman" w:cs="Angsana New"/>
      <w:i/>
      <w:iCs/>
      <w:color w:val="000000"/>
      <w:sz w:val="24"/>
      <w:szCs w:val="28"/>
    </w:rPr>
  </w:style>
  <w:style w:type="character" w:customStyle="1" w:styleId="afc">
    <w:name w:val="คำอ้างอิง อักขระ"/>
    <w:basedOn w:val="a1"/>
    <w:link w:val="afb"/>
    <w:uiPriority w:val="29"/>
    <w:rsid w:val="003517FE"/>
    <w:rPr>
      <w:rFonts w:ascii="Times New Roman" w:eastAsia="Times New Roman" w:hAnsi="Times New Roman" w:cs="Angsana New"/>
      <w:i/>
      <w:iCs/>
      <w:color w:val="000000"/>
      <w:sz w:val="24"/>
      <w:szCs w:val="28"/>
    </w:rPr>
  </w:style>
  <w:style w:type="paragraph" w:styleId="afd">
    <w:name w:val="Subtitle"/>
    <w:basedOn w:val="a0"/>
    <w:next w:val="a0"/>
    <w:link w:val="afe"/>
    <w:qFormat/>
    <w:rsid w:val="003517FE"/>
    <w:pPr>
      <w:spacing w:after="60" w:line="240" w:lineRule="auto"/>
      <w:jc w:val="center"/>
      <w:outlineLvl w:val="1"/>
    </w:pPr>
    <w:rPr>
      <w:rFonts w:ascii="Cambria" w:eastAsia="Times New Roman" w:hAnsi="Cambria" w:cs="Angsana New"/>
      <w:color w:val="auto"/>
      <w:sz w:val="24"/>
      <w:szCs w:val="30"/>
    </w:rPr>
  </w:style>
  <w:style w:type="character" w:customStyle="1" w:styleId="afe">
    <w:name w:val="ชื่อเรื่องรอง อักขระ"/>
    <w:basedOn w:val="a1"/>
    <w:link w:val="afd"/>
    <w:rsid w:val="003517FE"/>
    <w:rPr>
      <w:rFonts w:ascii="Cambria" w:eastAsia="Times New Roman" w:hAnsi="Cambria" w:cs="Angsana New"/>
      <w:color w:val="auto"/>
      <w:sz w:val="24"/>
      <w:szCs w:val="30"/>
    </w:rPr>
  </w:style>
  <w:style w:type="paragraph" w:styleId="aff">
    <w:name w:val="Body Text Indent"/>
    <w:basedOn w:val="a0"/>
    <w:link w:val="aff0"/>
    <w:rsid w:val="003C3393"/>
    <w:pPr>
      <w:spacing w:after="120" w:line="240" w:lineRule="auto"/>
      <w:ind w:left="283"/>
    </w:pPr>
    <w:rPr>
      <w:rFonts w:ascii="TH SarabunPSK" w:eastAsia="Times New Roman" w:hAnsi="TH SarabunPSK" w:cs="Cordia New"/>
      <w:b/>
      <w:bCs/>
      <w:color w:val="auto"/>
      <w:sz w:val="32"/>
      <w:szCs w:val="37"/>
      <w:lang w:eastAsia="en-US"/>
    </w:rPr>
  </w:style>
  <w:style w:type="character" w:customStyle="1" w:styleId="aff0">
    <w:name w:val="การเยื้องเนื้อความ อักขระ"/>
    <w:basedOn w:val="a1"/>
    <w:link w:val="aff"/>
    <w:rsid w:val="003C3393"/>
    <w:rPr>
      <w:rFonts w:ascii="TH SarabunPSK" w:eastAsia="Times New Roman" w:hAnsi="TH SarabunPSK" w:cs="Cordia New"/>
      <w:b/>
      <w:bCs/>
      <w:color w:val="auto"/>
      <w:sz w:val="32"/>
      <w:szCs w:val="37"/>
      <w:lang w:eastAsia="en-US"/>
    </w:rPr>
  </w:style>
  <w:style w:type="paragraph" w:styleId="aff1">
    <w:name w:val="Body Text"/>
    <w:basedOn w:val="a0"/>
    <w:link w:val="aff2"/>
    <w:rsid w:val="003C3393"/>
    <w:pPr>
      <w:spacing w:after="120" w:line="240" w:lineRule="auto"/>
    </w:pPr>
    <w:rPr>
      <w:rFonts w:ascii="TH SarabunPSK" w:eastAsia="Times New Roman" w:hAnsi="TH SarabunPSK" w:cs="TH SarabunPSK"/>
      <w:color w:val="auto"/>
      <w:sz w:val="32"/>
      <w:szCs w:val="40"/>
      <w:lang w:eastAsia="en-US"/>
    </w:rPr>
  </w:style>
  <w:style w:type="character" w:customStyle="1" w:styleId="aff2">
    <w:name w:val="เนื้อความ อักขระ"/>
    <w:basedOn w:val="a1"/>
    <w:link w:val="aff1"/>
    <w:rsid w:val="003C3393"/>
    <w:rPr>
      <w:rFonts w:ascii="TH SarabunPSK" w:eastAsia="Times New Roman" w:hAnsi="TH SarabunPSK" w:cs="TH SarabunPSK"/>
      <w:color w:val="auto"/>
      <w:sz w:val="32"/>
      <w:szCs w:val="40"/>
      <w:lang w:eastAsia="en-US"/>
    </w:rPr>
  </w:style>
  <w:style w:type="table" w:customStyle="1" w:styleId="-11">
    <w:name w:val="แรเงาอ่อน - เน้น 11"/>
    <w:basedOn w:val="a2"/>
    <w:uiPriority w:val="60"/>
    <w:rsid w:val="00E3792B"/>
    <w:pPr>
      <w:spacing w:after="0" w:line="240" w:lineRule="auto"/>
    </w:pPr>
    <w:rPr>
      <w:rFonts w:eastAsiaTheme="minorEastAsia"/>
      <w:color w:val="027E6F" w:themeColor="accent1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paragraph" w:customStyle="1" w:styleId="DE7B8801F2B1483F98D539CC92927118">
    <w:name w:val="DE7B8801F2B1483F98D539CC92927118"/>
    <w:rsid w:val="00F85D9F"/>
    <w:pPr>
      <w:spacing w:line="276" w:lineRule="auto"/>
    </w:pPr>
    <w:rPr>
      <w:rFonts w:eastAsiaTheme="minorEastAsia"/>
      <w:color w:val="auto"/>
      <w:sz w:val="28"/>
      <w:szCs w:val="28"/>
      <w:cs/>
      <w:lang w:eastAsia="en-US"/>
    </w:rPr>
  </w:style>
  <w:style w:type="table" w:styleId="-4">
    <w:name w:val="Light Shading Accent 4"/>
    <w:basedOn w:val="a2"/>
    <w:uiPriority w:val="60"/>
    <w:rsid w:val="001448F6"/>
    <w:pPr>
      <w:spacing w:after="0" w:line="240" w:lineRule="auto"/>
    </w:pPr>
    <w:rPr>
      <w:rFonts w:eastAsiaTheme="minorEastAsia"/>
      <w:color w:val="1C617C" w:themeColor="accent4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6">
    <w:name w:val="Light Grid Accent 6"/>
    <w:basedOn w:val="a2"/>
    <w:uiPriority w:val="62"/>
    <w:rsid w:val="00C44D62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customStyle="1" w:styleId="12">
    <w:name w:val="แรเงาอ่อน1"/>
    <w:basedOn w:val="a2"/>
    <w:uiPriority w:val="60"/>
    <w:rsid w:val="00C44D62"/>
    <w:pPr>
      <w:spacing w:after="0" w:line="240" w:lineRule="auto"/>
    </w:pPr>
    <w:rPr>
      <w:rFonts w:eastAsiaTheme="minorEastAsia"/>
      <w:color w:val="000000" w:themeColor="text1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2"/>
    <w:uiPriority w:val="60"/>
    <w:rsid w:val="00F127CB"/>
    <w:pPr>
      <w:spacing w:after="0" w:line="240" w:lineRule="auto"/>
    </w:pPr>
    <w:rPr>
      <w:rFonts w:eastAsiaTheme="minorEastAsia" w:cs="Cordia New"/>
      <w:color w:val="852728" w:themeColor="accent2" w:themeShade="BF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rPr>
        <w:rFonts w:cs="Cordi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customStyle="1" w:styleId="-110">
    <w:name w:val="เส้นตารางแบบบาง - เน้น 11"/>
    <w:basedOn w:val="a2"/>
    <w:uiPriority w:val="62"/>
    <w:rsid w:val="00097C82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40">
    <w:name w:val="Light Grid Accent 4"/>
    <w:basedOn w:val="a2"/>
    <w:uiPriority w:val="62"/>
    <w:rsid w:val="00AC68AF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customStyle="1" w:styleId="13">
    <w:name w:val="เส้นตารางแบบบาง1"/>
    <w:basedOn w:val="a2"/>
    <w:uiPriority w:val="62"/>
    <w:rsid w:val="00067A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3">
    <w:name w:val="Light Grid Accent 3"/>
    <w:basedOn w:val="a2"/>
    <w:uiPriority w:val="62"/>
    <w:rsid w:val="004568AC"/>
    <w:pPr>
      <w:spacing w:after="0" w:line="240" w:lineRule="auto"/>
    </w:pPr>
    <w:rPr>
      <w:rFonts w:eastAsiaTheme="minorEastAsia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20">
    <w:name w:val="Light Grid Accent 2"/>
    <w:basedOn w:val="a2"/>
    <w:uiPriority w:val="62"/>
    <w:rsid w:val="00E22A81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5">
    <w:name w:val="Light Grid Accent 5"/>
    <w:basedOn w:val="a2"/>
    <w:uiPriority w:val="62"/>
    <w:rsid w:val="00422419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41">
    <w:name w:val="Light List Accent 4"/>
    <w:basedOn w:val="a2"/>
    <w:uiPriority w:val="61"/>
    <w:rsid w:val="00BF2097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0">
    <w:name w:val="Light List Accent 5"/>
    <w:basedOn w:val="a2"/>
    <w:uiPriority w:val="61"/>
    <w:rsid w:val="00BF2097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customStyle="1" w:styleId="1-11">
    <w:name w:val="แรเงาปานกลาง 1 - เน้น 11"/>
    <w:basedOn w:val="a2"/>
    <w:uiPriority w:val="63"/>
    <w:rsid w:val="000A0B3F"/>
    <w:pPr>
      <w:spacing w:after="0" w:line="240" w:lineRule="auto"/>
    </w:pPr>
    <w:rPr>
      <w:rFonts w:eastAsiaTheme="minorEastAsia" w:cs="Cordia New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/>
      </w:pPr>
      <w:rPr>
        <w:rFonts w:cs="Cordia New"/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ACFDF4" w:themeFill="accent1" w:themeFillTint="3F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0A0B3F"/>
    <w:pPr>
      <w:spacing w:after="0" w:line="240" w:lineRule="auto"/>
    </w:pPr>
    <w:rPr>
      <w:rFonts w:eastAsiaTheme="minorEastAsia" w:cs="Cordia New"/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/>
      </w:pPr>
      <w:rPr>
        <w:rFonts w:cs="Cordia New"/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/>
      </w:pPr>
      <w:rPr>
        <w:rFonts w:cs="Cordia New"/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rFonts w:cs="Cordia New"/>
        <w:b/>
        <w:bCs/>
      </w:rPr>
    </w:tblStylePr>
    <w:tblStylePr w:type="lastCol">
      <w:rPr>
        <w:rFonts w:cs="Cordia New"/>
        <w:b/>
        <w:bCs/>
      </w:rPr>
    </w:tblStylePr>
    <w:tblStylePr w:type="band1Vert">
      <w:rPr>
        <w:rFonts w:cs="Cordia New"/>
      </w:rPr>
      <w:tblPr/>
      <w:tcPr>
        <w:shd w:val="clear" w:color="auto" w:fill="EFC9C9" w:themeFill="accent2" w:themeFillTint="3F"/>
      </w:tcPr>
    </w:tblStylePr>
    <w:tblStylePr w:type="band1Horz">
      <w:rPr>
        <w:rFonts w:cs="Cordia New"/>
      </w:rPr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rPr>
        <w:rFonts w:cs="Cordia New"/>
      </w:rPr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0A0B3F"/>
    <w:pPr>
      <w:spacing w:after="0" w:line="240" w:lineRule="auto"/>
    </w:pPr>
    <w:rPr>
      <w:rFonts w:eastAsiaTheme="minorEastAsia" w:cs="Times New Roman"/>
      <w:color w:val="auto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0A0B3F"/>
    <w:pPr>
      <w:spacing w:after="0" w:line="240" w:lineRule="auto"/>
    </w:pPr>
    <w:rPr>
      <w:rFonts w:eastAsiaTheme="minorEastAsia" w:cs="Times New Roman"/>
      <w:color w:val="auto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Shading Accent 3"/>
    <w:basedOn w:val="a2"/>
    <w:uiPriority w:val="60"/>
    <w:rsid w:val="00FC43A6"/>
    <w:pPr>
      <w:spacing w:after="0" w:line="240" w:lineRule="auto"/>
    </w:pPr>
    <w:rPr>
      <w:rFonts w:eastAsiaTheme="minorEastAsia" w:cs="Times New Roman"/>
      <w:color w:val="CBA81A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51">
    <w:name w:val="Light Shading Accent 5"/>
    <w:basedOn w:val="a2"/>
    <w:uiPriority w:val="60"/>
    <w:rsid w:val="00FC43A6"/>
    <w:pPr>
      <w:spacing w:after="0" w:line="240" w:lineRule="auto"/>
    </w:pPr>
    <w:rPr>
      <w:rFonts w:eastAsiaTheme="minorEastAsia" w:cs="Times New Roman"/>
      <w:color w:val="D46111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character" w:styleId="aff3">
    <w:name w:val="line number"/>
    <w:basedOn w:val="a1"/>
    <w:uiPriority w:val="99"/>
    <w:semiHidden/>
    <w:unhideWhenUsed/>
    <w:rsid w:val="00E43149"/>
  </w:style>
  <w:style w:type="table" w:customStyle="1" w:styleId="41">
    <w:name w:val="ตารางธรรมดา 41"/>
    <w:basedOn w:val="a2"/>
    <w:uiPriority w:val="44"/>
    <w:rsid w:val="00687E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42">
    <w:name w:val="ตารางที่มีเส้น 4 - เน้น 42"/>
    <w:basedOn w:val="a2"/>
    <w:uiPriority w:val="49"/>
    <w:rsid w:val="003D6CBC"/>
    <w:pPr>
      <w:spacing w:after="0" w:line="240" w:lineRule="auto"/>
    </w:pPr>
    <w:rPr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4-62">
    <w:name w:val="ตารางที่มีเส้น 4 - เน้น 62"/>
    <w:basedOn w:val="a2"/>
    <w:uiPriority w:val="49"/>
    <w:rsid w:val="0019643F"/>
    <w:pPr>
      <w:spacing w:after="0" w:line="240" w:lineRule="auto"/>
    </w:pPr>
    <w:rPr>
      <w:color w:val="auto"/>
      <w:sz w:val="22"/>
      <w:szCs w:val="28"/>
      <w:lang w:eastAsia="en-US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0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9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5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4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hart" Target="charts/chart1.xml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15.jpeg"/><Relationship Id="rId42" Type="http://schemas.openxmlformats.org/officeDocument/2006/relationships/chart" Target="charts/chart11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33" Type="http://schemas.openxmlformats.org/officeDocument/2006/relationships/image" Target="media/image14.jpeg"/><Relationship Id="rId38" Type="http://schemas.openxmlformats.org/officeDocument/2006/relationships/chart" Target="charts/chart8.xml"/><Relationship Id="rId46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chart" Target="charts/chart4.xml"/><Relationship Id="rId41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32" Type="http://schemas.openxmlformats.org/officeDocument/2006/relationships/chart" Target="charts/chart7.xml"/><Relationship Id="rId37" Type="http://schemas.openxmlformats.org/officeDocument/2006/relationships/image" Target="media/image18.jpeg"/><Relationship Id="rId40" Type="http://schemas.openxmlformats.org/officeDocument/2006/relationships/chart" Target="charts/chart9.xml"/><Relationship Id="rId45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28" Type="http://schemas.openxmlformats.org/officeDocument/2006/relationships/chart" Target="charts/chart3.xml"/><Relationship Id="rId36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chart" Target="charts/chart6.xml"/><Relationship Id="rId4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16.jpeg"/><Relationship Id="rId43" Type="http://schemas.openxmlformats.org/officeDocument/2006/relationships/chart" Target="charts/chart12.xm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an\AppData\Roaming\Microsoft\Templates\&#3651;&#3610;&#3611;&#3621;&#3636;&#3623;&#3607;&#3634;&#3591;&#3608;&#3640;&#3619;&#3585;&#3636;&#359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ddnan\Documents\&#3626;&#3617;&#3640;&#3604;&#3591;&#3634;&#3609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การศึกษาภาพรวม จ.น่าน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การศึกษาภาพรวม จ.เลย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2054070064158646"/>
                  <c:y val="-8.9512560929883758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ไม่เคยศึกษา
9.73</a:t>
                    </a:r>
                    <a:r>
                      <a:rPr lang="en-US"/>
                      <a:t>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th-TH"/>
                      <a:t>อนุบาล
2.83</a:t>
                    </a:r>
                    <a:r>
                      <a:rPr lang="en-US"/>
                      <a:t>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5780411563137942"/>
                  <c:y val="2.7569678790151229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ต่ำกว่าชั้นประถมศึกษา
4.97</a:t>
                    </a:r>
                    <a:r>
                      <a:rPr lang="en-US"/>
                      <a:t>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0856481481481481E-2"/>
                  <c:y val="0.11603862017247844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จบชั้นประถมศึกษา(ป.๔-ป.๖)
42.19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9320775007290755E-2"/>
                  <c:y val="8.365985501812273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มัธยมต้น (ม.๑-ม.๓)
12.31%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th-TH"/>
                      <a:t>มัธยมปลาย (ม.๔-ม.๖/ปวช.)
14.64%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th-TH"/>
                      <a:t>อนุปริญญา หรือเทียบเท่า
2.99%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th-TH"/>
                      <a:t>ปริญญาตรี หรือเทียบเท่า
9.46%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th-TH"/>
                      <a:t>สูงกว่าปริญญาตรี
0.88%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Sheet1!$A$2:$A$10</c:f>
              <c:strCache>
                <c:ptCount val="9"/>
                <c:pt idx="0">
                  <c:v>ไม่เคยศึกษา</c:v>
                </c:pt>
                <c:pt idx="1">
                  <c:v>อนุบาล</c:v>
                </c:pt>
                <c:pt idx="2">
                  <c:v>ต่ำกว่าชั้นประถมศึกษา</c:v>
                </c:pt>
                <c:pt idx="3">
                  <c:v>จบชั้นประถมศึกษา(ป.๔-ป.๖)</c:v>
                </c:pt>
                <c:pt idx="4">
                  <c:v>มัธยมต้น (ม.๑-ม.๓)</c:v>
                </c:pt>
                <c:pt idx="5">
                  <c:v>มัธยมปลาย (ม.๔-ม.๖/ปวช.)</c:v>
                </c:pt>
                <c:pt idx="6">
                  <c:v>อนุปริญญา หรือเทียบเท่า</c:v>
                </c:pt>
                <c:pt idx="7">
                  <c:v>ปริญญาตรี หรือเทียบเท่า</c:v>
                </c:pt>
                <c:pt idx="8">
                  <c:v>สูงกว่าปริญญาตรี</c:v>
                </c:pt>
              </c:strCache>
            </c:strRef>
          </c:cat>
          <c:val>
            <c:numRef>
              <c:f>Sheet1!$B$2:$B$10</c:f>
              <c:numCache>
                <c:formatCode>#,##0.00</c:formatCode>
                <c:ptCount val="9"/>
                <c:pt idx="0">
                  <c:v>2.96</c:v>
                </c:pt>
                <c:pt idx="1">
                  <c:v>3.13</c:v>
                </c:pt>
                <c:pt idx="2">
                  <c:v>3.86</c:v>
                </c:pt>
                <c:pt idx="3">
                  <c:v>49.33</c:v>
                </c:pt>
                <c:pt idx="4">
                  <c:v>16.489999999999998</c:v>
                </c:pt>
                <c:pt idx="5">
                  <c:v>13.52</c:v>
                </c:pt>
                <c:pt idx="6">
                  <c:v>3.13</c:v>
                </c:pt>
                <c:pt idx="7">
                  <c:v>7.21</c:v>
                </c:pt>
                <c:pt idx="8">
                  <c:v>0.36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8"/>
          <c:dLbls>
            <c:dLbl>
              <c:idx val="0"/>
              <c:layout>
                <c:manualLayout>
                  <c:x val="2.6377077865266843E-2"/>
                  <c:y val="-0.17444006999125108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ชาย  </a:t>
                    </a:r>
                    <a:r>
                      <a:rPr lang="en-US"/>
                      <a:t>170</a:t>
                    </a:r>
                    <a:r>
                      <a:rPr lang="th-TH"/>
                      <a:t>,</a:t>
                    </a:r>
                    <a:r>
                      <a:rPr lang="en-US"/>
                      <a:t>279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643263342082241E-2"/>
                  <c:y val="-0.16836213181685619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หญิง </a:t>
                    </a:r>
                    <a:r>
                      <a:rPr lang="en-US"/>
                      <a:t>169</a:t>
                    </a:r>
                    <a:r>
                      <a:rPr lang="th-TH"/>
                      <a:t>,</a:t>
                    </a:r>
                    <a:r>
                      <a:rPr lang="en-US"/>
                      <a:t>054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Sheet8!$B$4:$B$5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Sheet8!$C$4:$C$5</c:f>
              <c:numCache>
                <c:formatCode>General</c:formatCode>
                <c:ptCount val="2"/>
                <c:pt idx="0">
                  <c:v>170279</c:v>
                </c:pt>
                <c:pt idx="1">
                  <c:v>169054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5"/>
              <c:layout>
                <c:manualLayout>
                  <c:x val="-2.2333891680625349E-3"/>
                  <c:y val="-2.9075804776739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3973428603327E-2"/>
                  <c:y val="-1.2453300124532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Sheet4!$C$3:$C$17</c:f>
              <c:numCache>
                <c:formatCode>_-* #,##0_-;\-* #,##0_-;_-* "-"??_-;_-@_-</c:formatCode>
                <c:ptCount val="15"/>
                <c:pt idx="0">
                  <c:v>48742</c:v>
                </c:pt>
                <c:pt idx="1">
                  <c:v>33018</c:v>
                </c:pt>
                <c:pt idx="2">
                  <c:v>39582</c:v>
                </c:pt>
                <c:pt idx="3">
                  <c:v>55431</c:v>
                </c:pt>
                <c:pt idx="4">
                  <c:v>36829</c:v>
                </c:pt>
                <c:pt idx="5">
                  <c:v>39363</c:v>
                </c:pt>
                <c:pt idx="6">
                  <c:v>52299</c:v>
                </c:pt>
                <c:pt idx="7">
                  <c:v>27169</c:v>
                </c:pt>
                <c:pt idx="8">
                  <c:v>46046</c:v>
                </c:pt>
                <c:pt idx="9">
                  <c:v>43573</c:v>
                </c:pt>
                <c:pt idx="10">
                  <c:v>36534</c:v>
                </c:pt>
                <c:pt idx="11">
                  <c:v>20884</c:v>
                </c:pt>
                <c:pt idx="12">
                  <c:v>32853</c:v>
                </c:pt>
                <c:pt idx="13">
                  <c:v>51634</c:v>
                </c:pt>
                <c:pt idx="14">
                  <c:v>27093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724672"/>
        <c:axId val="119726464"/>
        <c:axId val="0"/>
      </c:bar3DChart>
      <c:catAx>
        <c:axId val="1197246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9726464"/>
        <c:crosses val="autoZero"/>
        <c:auto val="1"/>
        <c:lblAlgn val="ctr"/>
        <c:lblOffset val="100"/>
        <c:noMultiLvlLbl val="0"/>
      </c:catAx>
      <c:valAx>
        <c:axId val="119726464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9724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ระดับความสุขเฉลี่ยของคนในครัวเรือน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11157407407407408"/>
          <c:w val="0.79628589263420724"/>
          <c:h val="0.75185185185185188"/>
        </c:manualLayout>
      </c:layout>
      <c:pie3DChart>
        <c:varyColors val="1"/>
        <c:ser>
          <c:idx val="0"/>
          <c:order val="0"/>
          <c:explosion val="40"/>
          <c:dLbls>
            <c:dLbl>
              <c:idx val="0"/>
              <c:layout>
                <c:manualLayout>
                  <c:x val="-3.1089348206474191E-2"/>
                  <c:y val="-1.8054097404491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131999125109363E-2"/>
                  <c:y val="-4.9340186643336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046697287839023E-2"/>
                  <c:y val="-6.867964421114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816491688538931E-2"/>
                  <c:y val="-1.1325459317585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3799313358302124E-2"/>
                  <c:y val="-6.4083570750237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9981627296587929E-2"/>
                  <c:y val="3.4998541848935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060914260717409E-2"/>
                  <c:y val="5.7731481481481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952865266841645E-3"/>
                  <c:y val="3.3156532516768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2534995625546808E-3"/>
                  <c:y val="5.010936132983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6389873140857394E-2"/>
                  <c:y val="9.381160688247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9123359580052496E-2"/>
                  <c:y val="-1.5250801983085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3205161854768154E-2"/>
                  <c:y val="-2.420129775444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2677602799650042E-2"/>
                  <c:y val="-6.543234179060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385640857392826E-2"/>
                  <c:y val="-5.8599081364829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5515091863517059E-3"/>
                  <c:y val="-2.7313356663750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Sheet6!$B$3:$B$17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Sheet6!$C$3:$C$17</c:f>
              <c:numCache>
                <c:formatCode>General</c:formatCode>
                <c:ptCount val="15"/>
                <c:pt idx="0">
                  <c:v>8.1199999999999992</c:v>
                </c:pt>
                <c:pt idx="1">
                  <c:v>8.42</c:v>
                </c:pt>
                <c:pt idx="2">
                  <c:v>8.52</c:v>
                </c:pt>
                <c:pt idx="3">
                  <c:v>7.6</c:v>
                </c:pt>
                <c:pt idx="4">
                  <c:v>7.98</c:v>
                </c:pt>
                <c:pt idx="5">
                  <c:v>8.2100000000000009</c:v>
                </c:pt>
                <c:pt idx="6">
                  <c:v>8.31</c:v>
                </c:pt>
                <c:pt idx="7">
                  <c:v>8.0299999999999994</c:v>
                </c:pt>
                <c:pt idx="8">
                  <c:v>8.24</c:v>
                </c:pt>
                <c:pt idx="9">
                  <c:v>8.2100000000000009</c:v>
                </c:pt>
                <c:pt idx="10">
                  <c:v>8</c:v>
                </c:pt>
                <c:pt idx="11">
                  <c:v>7.98</c:v>
                </c:pt>
                <c:pt idx="12">
                  <c:v>7.41</c:v>
                </c:pt>
                <c:pt idx="13">
                  <c:v>8.59</c:v>
                </c:pt>
                <c:pt idx="14">
                  <c:v>8.02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แผนภูมิแสดงการประกอบอาชีพ จ.น่าน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Sheet1!$A$3:$A$16</c:f>
              <c:strCache>
                <c:ptCount val="14"/>
                <c:pt idx="0">
                  <c:v>กำลังศึกษา </c:v>
                </c:pt>
                <c:pt idx="1">
                  <c:v>ไม่มีอาชพ </c:v>
                </c:pt>
                <c:pt idx="2">
                  <c:v>เกษตร-ทำนา </c:v>
                </c:pt>
                <c:pt idx="3">
                  <c:v>เกษตร-ทำไร่ </c:v>
                </c:pt>
                <c:pt idx="4">
                  <c:v>เกษตร-ทำสวน </c:v>
                </c:pt>
                <c:pt idx="5">
                  <c:v>เกษตร-ประมง</c:v>
                </c:pt>
                <c:pt idx="6">
                  <c:v>เกษตร-ปศุสัตว์ </c:v>
                </c:pt>
                <c:pt idx="7">
                  <c:v>พนักงาน-รับราชการ </c:v>
                </c:pt>
                <c:pt idx="8">
                  <c:v>พนักงาน-รัฐวิสาหกิจ</c:v>
                </c:pt>
                <c:pt idx="9">
                  <c:v>พนักงานบริษัท</c:v>
                </c:pt>
                <c:pt idx="10">
                  <c:v>รับจ้างทั่วไป</c:v>
                </c:pt>
                <c:pt idx="11">
                  <c:v>ค้าขาย</c:v>
                </c:pt>
                <c:pt idx="12">
                  <c:v>ธุรกิจส่วนตัว</c:v>
                </c:pt>
                <c:pt idx="13">
                  <c:v>อาชีพอื่นๆ</c:v>
                </c:pt>
              </c:strCache>
            </c:strRef>
          </c:cat>
          <c:val>
            <c:numRef>
              <c:f>Sheet1!$B$3:$B$16</c:f>
              <c:numCache>
                <c:formatCode>0.00</c:formatCode>
                <c:ptCount val="14"/>
                <c:pt idx="0">
                  <c:v>18.63</c:v>
                </c:pt>
                <c:pt idx="1">
                  <c:v>8.85</c:v>
                </c:pt>
                <c:pt idx="2">
                  <c:v>14.87</c:v>
                </c:pt>
                <c:pt idx="3">
                  <c:v>18.14</c:v>
                </c:pt>
                <c:pt idx="4">
                  <c:v>3.89</c:v>
                </c:pt>
                <c:pt idx="5">
                  <c:v>0.03</c:v>
                </c:pt>
                <c:pt idx="6">
                  <c:v>0.06</c:v>
                </c:pt>
                <c:pt idx="7">
                  <c:v>4.5</c:v>
                </c:pt>
                <c:pt idx="8">
                  <c:v>0.27</c:v>
                </c:pt>
                <c:pt idx="9">
                  <c:v>0.7</c:v>
                </c:pt>
                <c:pt idx="10">
                  <c:v>21.24</c:v>
                </c:pt>
                <c:pt idx="11">
                  <c:v>4.93</c:v>
                </c:pt>
                <c:pt idx="12">
                  <c:v>1.1200000000000001</c:v>
                </c:pt>
                <c:pt idx="13">
                  <c:v>2.76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723840"/>
        <c:axId val="114746112"/>
      </c:barChart>
      <c:catAx>
        <c:axId val="11472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4746112"/>
        <c:crosses val="autoZero"/>
        <c:auto val="1"/>
        <c:lblAlgn val="ctr"/>
        <c:lblOffset val="100"/>
        <c:noMultiLvlLbl val="0"/>
      </c:catAx>
      <c:valAx>
        <c:axId val="11474611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4723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แผนภูมิแสดงการนับถือศาสนา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Sheet2!$A$3:$A$8</c:f>
              <c:strCache>
                <c:ptCount val="6"/>
                <c:pt idx="0">
                  <c:v>พุทธ</c:v>
                </c:pt>
                <c:pt idx="1">
                  <c:v>คริสต์</c:v>
                </c:pt>
                <c:pt idx="2">
                  <c:v>อิสลาม</c:v>
                </c:pt>
                <c:pt idx="3">
                  <c:v>ซิกส์</c:v>
                </c:pt>
                <c:pt idx="4">
                  <c:v>ฮินดู</c:v>
                </c:pt>
                <c:pt idx="5">
                  <c:v>อื่นๆ</c:v>
                </c:pt>
              </c:strCache>
            </c:strRef>
          </c:cat>
          <c:val>
            <c:numRef>
              <c:f>Sheet2!$B$3:$B$8</c:f>
              <c:numCache>
                <c:formatCode>General</c:formatCode>
                <c:ptCount val="6"/>
                <c:pt idx="0">
                  <c:v>98.13</c:v>
                </c:pt>
                <c:pt idx="1">
                  <c:v>1.82</c:v>
                </c:pt>
                <c:pt idx="2">
                  <c:v>0.01</c:v>
                </c:pt>
                <c:pt idx="3" formatCode="0.00">
                  <c:v>0</c:v>
                </c:pt>
                <c:pt idx="4" formatCode="0.00">
                  <c:v>0</c:v>
                </c:pt>
                <c:pt idx="5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98752"/>
        <c:axId val="115100288"/>
      </c:barChart>
      <c:catAx>
        <c:axId val="115098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5100288"/>
        <c:crosses val="autoZero"/>
        <c:auto val="1"/>
        <c:lblAlgn val="ctr"/>
        <c:lblOffset val="100"/>
        <c:noMultiLvlLbl val="0"/>
      </c:catAx>
      <c:valAx>
        <c:axId val="11510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098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รายได้เฉลี่ยต่อคนต่อปีรายอำเภอ</a:t>
            </a:r>
          </a:p>
        </c:rich>
      </c:tx>
      <c:layout>
        <c:manualLayout>
          <c:xMode val="edge"/>
          <c:yMode val="edge"/>
          <c:x val="0.36309332745443856"/>
          <c:y val="4.1914191419141912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2"/>
              <c:layout>
                <c:manualLayout>
                  <c:x val="-2.136752136752137E-3"/>
                  <c:y val="-2.00200200200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9230769230769232E-2"/>
                  <c:y val="-4.8048048048048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Sheet3!$C$3:$C$17</c:f>
              <c:numCache>
                <c:formatCode>_-* #,##0_-;\-* #,##0_-;_-* "-"??_-;_-@_-</c:formatCode>
                <c:ptCount val="15"/>
                <c:pt idx="0">
                  <c:v>81820</c:v>
                </c:pt>
                <c:pt idx="1">
                  <c:v>55727</c:v>
                </c:pt>
                <c:pt idx="2">
                  <c:v>57847</c:v>
                </c:pt>
                <c:pt idx="3">
                  <c:v>68289</c:v>
                </c:pt>
                <c:pt idx="4">
                  <c:v>61853</c:v>
                </c:pt>
                <c:pt idx="5">
                  <c:v>65523</c:v>
                </c:pt>
                <c:pt idx="6">
                  <c:v>73731</c:v>
                </c:pt>
                <c:pt idx="7">
                  <c:v>55624</c:v>
                </c:pt>
                <c:pt idx="8">
                  <c:v>66549</c:v>
                </c:pt>
                <c:pt idx="9">
                  <c:v>66620</c:v>
                </c:pt>
                <c:pt idx="10">
                  <c:v>55151</c:v>
                </c:pt>
                <c:pt idx="11">
                  <c:v>46838</c:v>
                </c:pt>
                <c:pt idx="12">
                  <c:v>55909</c:v>
                </c:pt>
                <c:pt idx="13">
                  <c:v>76265</c:v>
                </c:pt>
                <c:pt idx="14">
                  <c:v>42339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117440"/>
        <c:axId val="115131520"/>
        <c:axId val="0"/>
      </c:bar3DChart>
      <c:catAx>
        <c:axId val="115117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15131520"/>
        <c:crosses val="autoZero"/>
        <c:auto val="1"/>
        <c:lblAlgn val="ctr"/>
        <c:lblOffset val="100"/>
        <c:noMultiLvlLbl val="0"/>
      </c:catAx>
      <c:valAx>
        <c:axId val="11513152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5117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5"/>
              <c:layout>
                <c:manualLayout>
                  <c:x val="-2.2333891680625349E-3"/>
                  <c:y val="-2.9075804776739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3973428603327E-2"/>
                  <c:y val="-1.2453300124532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Sheet4!$C$3:$C$17</c:f>
              <c:numCache>
                <c:formatCode>_-* #,##0_-;\-* #,##0_-;_-* "-"??_-;_-@_-</c:formatCode>
                <c:ptCount val="15"/>
                <c:pt idx="0">
                  <c:v>48742</c:v>
                </c:pt>
                <c:pt idx="1">
                  <c:v>33018</c:v>
                </c:pt>
                <c:pt idx="2">
                  <c:v>39582</c:v>
                </c:pt>
                <c:pt idx="3">
                  <c:v>55431</c:v>
                </c:pt>
                <c:pt idx="4">
                  <c:v>36829</c:v>
                </c:pt>
                <c:pt idx="5">
                  <c:v>39363</c:v>
                </c:pt>
                <c:pt idx="6">
                  <c:v>52299</c:v>
                </c:pt>
                <c:pt idx="7">
                  <c:v>27169</c:v>
                </c:pt>
                <c:pt idx="8">
                  <c:v>46046</c:v>
                </c:pt>
                <c:pt idx="9">
                  <c:v>43573</c:v>
                </c:pt>
                <c:pt idx="10">
                  <c:v>36534</c:v>
                </c:pt>
                <c:pt idx="11">
                  <c:v>20884</c:v>
                </c:pt>
                <c:pt idx="12">
                  <c:v>32853</c:v>
                </c:pt>
                <c:pt idx="13">
                  <c:v>51634</c:v>
                </c:pt>
                <c:pt idx="14">
                  <c:v>27093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218304"/>
        <c:axId val="115219840"/>
        <c:axId val="0"/>
      </c:bar3DChart>
      <c:catAx>
        <c:axId val="115218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5219840"/>
        <c:crosses val="autoZero"/>
        <c:auto val="1"/>
        <c:lblAlgn val="ctr"/>
        <c:lblOffset val="100"/>
        <c:noMultiLvlLbl val="0"/>
      </c:catAx>
      <c:valAx>
        <c:axId val="11521984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5218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ครัวเรือนตกเกณฑ์ของจังหวัดน่าน</a:t>
            </a:r>
            <a:r>
              <a:rPr lang="th-TH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แยกเป็นรายอำเภอ</a:t>
            </a:r>
            <a:endParaRPr lang="th-TH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14920787779225439"/>
          <c:y val="3.2441949007171129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43454370361978"/>
          <c:y val="0.21836513679033365"/>
          <c:w val="0.68627542060839519"/>
          <c:h val="0.78158182456492298"/>
        </c:manualLayout>
      </c:layout>
      <c:pie3DChart>
        <c:varyColors val="1"/>
        <c:ser>
          <c:idx val="0"/>
          <c:order val="0"/>
          <c:explosion val="9"/>
          <c:dLbls>
            <c:dLbl>
              <c:idx val="0"/>
              <c:layout>
                <c:manualLayout>
                  <c:x val="5.9050586302611452E-2"/>
                  <c:y val="-3.6324790611364663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อ.เมืองน่าน</a:t>
                    </a:r>
                    <a:r>
                      <a:rPr lang="en-US" sz="1200"/>
                      <a:t> </a:t>
                    </a:r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243301421854643"/>
                  <c:y val="-3.592958523496665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อ.แม่จริม</a:t>
                    </a:r>
                    <a:r>
                      <a:rPr lang="th-TH" sz="1200" baseline="0"/>
                      <a:t> </a:t>
                    </a:r>
                    <a:r>
                      <a:rPr lang="en-US"/>
                      <a:t>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240959987915188"/>
                  <c:y val="1.4377183743751776E-5"/>
                </c:manualLayout>
              </c:layout>
              <c:tx>
                <c:rich>
                  <a:bodyPr/>
                  <a:lstStyle/>
                  <a:p>
                    <a:r>
                      <a:rPr lang="th-TH" sz="1100"/>
                      <a:t>อ.เฉลิมพระเกียรติ </a:t>
                    </a:r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8559074000642012E-2"/>
                  <c:y val="2.8998445258037013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อ.นาน้อย  </a:t>
                    </a:r>
                    <a:r>
                      <a:rPr lang="en-US"/>
                      <a:t>156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2770633886591515E-3"/>
                  <c:y val="-0.10210040623902904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อ.ปัว</a:t>
                    </a:r>
                    <a:r>
                      <a:rPr lang="th-TH" sz="1200" baseline="0"/>
                      <a:t> </a:t>
                    </a:r>
                    <a:r>
                      <a:rPr lang="th-TH" baseline="0"/>
                      <a:t>  </a:t>
                    </a:r>
                    <a:r>
                      <a:rPr lang="en-US"/>
                      <a:t>223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6684038595894938E-2"/>
                  <c:y val="1.1279310806869862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อ.ท่าวังผา  </a:t>
                    </a:r>
                    <a:r>
                      <a:rPr lang="en-US"/>
                      <a:t>99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7462357672916784"/>
                  <c:y val="-4.3156227093234967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อ.เวียงสา  </a:t>
                    </a:r>
                    <a:r>
                      <a:rPr lang="en-US"/>
                      <a:t>208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18895749542101E-2"/>
                  <c:y val="-6.1636439589195496E-3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อ.ทุ่งช้าง  </a:t>
                    </a:r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9054551634283128E-2"/>
                  <c:y val="-5.261513481985923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อ.เชียงกลาง </a:t>
                    </a:r>
                    <a:r>
                      <a:rPr lang="en-US"/>
                      <a:t>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484374704960441E-2"/>
                  <c:y val="-0.11234510100651833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อ.นาหมื่น</a:t>
                    </a:r>
                    <a:r>
                      <a:rPr lang="en-US"/>
                      <a:t> 63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5742933212485131E-2"/>
                  <c:y val="-3.676369282668495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อ.สันติสุข</a:t>
                    </a:r>
                    <a:r>
                      <a:rPr lang="th-TH" sz="1200" baseline="0"/>
                      <a:t> </a:t>
                    </a:r>
                    <a:r>
                      <a:rPr lang="en-US"/>
                      <a:t>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9079854226854736E-3"/>
                  <c:y val="-4.6919990856998731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อ.บ่อเกลือ </a:t>
                    </a:r>
                    <a:r>
                      <a:rPr lang="en-US"/>
                      <a:t>111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1369550029267924E-3"/>
                  <c:y val="-5.42198891805191E-2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อ.สองแคว</a:t>
                    </a:r>
                    <a:r>
                      <a:rPr lang="en-US" sz="1200"/>
                      <a:t> </a:t>
                    </a:r>
                    <a:r>
                      <a:rPr lang="en-US"/>
                      <a:t>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4.475802035536925E-2"/>
                  <c:y val="-3.1599712456325123E-3"/>
                </c:manualLayout>
              </c:layout>
              <c:tx>
                <c:rich>
                  <a:bodyPr/>
                  <a:lstStyle/>
                  <a:p>
                    <a:r>
                      <a:rPr lang="th-TH" sz="1200"/>
                      <a:t>อ.ภูเพียง </a:t>
                    </a:r>
                    <a:r>
                      <a:rPr lang="en-US"/>
                      <a:t>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9.9407088502426397E-3"/>
                  <c:y val="-4.375578848822241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อ.บ้านหลวง</a:t>
                    </a:r>
                    <a:r>
                      <a:rPr lang="th-TH" baseline="0"/>
                      <a:t> </a:t>
                    </a:r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Sheet5!$B$4:$B$18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Sheet5!$C$4:$C$18</c:f>
              <c:numCache>
                <c:formatCode>General</c:formatCode>
                <c:ptCount val="15"/>
                <c:pt idx="0">
                  <c:v>11</c:v>
                </c:pt>
                <c:pt idx="1">
                  <c:v>35</c:v>
                </c:pt>
                <c:pt idx="2">
                  <c:v>23</c:v>
                </c:pt>
                <c:pt idx="3">
                  <c:v>156</c:v>
                </c:pt>
                <c:pt idx="4">
                  <c:v>223</c:v>
                </c:pt>
                <c:pt idx="5">
                  <c:v>99</c:v>
                </c:pt>
                <c:pt idx="6">
                  <c:v>208</c:v>
                </c:pt>
                <c:pt idx="7">
                  <c:v>50</c:v>
                </c:pt>
                <c:pt idx="8">
                  <c:v>13</c:v>
                </c:pt>
                <c:pt idx="9">
                  <c:v>63</c:v>
                </c:pt>
                <c:pt idx="10">
                  <c:v>82</c:v>
                </c:pt>
                <c:pt idx="11">
                  <c:v>111</c:v>
                </c:pt>
                <c:pt idx="12">
                  <c:v>53</c:v>
                </c:pt>
                <c:pt idx="13">
                  <c:v>62</c:v>
                </c:pt>
                <c:pt idx="1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ความสุขมวลรวมรายอำเภอ</a:t>
            </a:r>
          </a:p>
        </c:rich>
      </c:tx>
      <c:layout>
        <c:manualLayout>
          <c:xMode val="edge"/>
          <c:yMode val="edge"/>
          <c:x val="0.37548779704560054"/>
          <c:y val="4.3677248677248676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Sheet6!$C$3:$C$17</c:f>
              <c:numCache>
                <c:formatCode>General</c:formatCode>
                <c:ptCount val="15"/>
                <c:pt idx="0">
                  <c:v>8.1199999999999992</c:v>
                </c:pt>
                <c:pt idx="1">
                  <c:v>8.42</c:v>
                </c:pt>
                <c:pt idx="2">
                  <c:v>8.52</c:v>
                </c:pt>
                <c:pt idx="3">
                  <c:v>7.6</c:v>
                </c:pt>
                <c:pt idx="4">
                  <c:v>7.98</c:v>
                </c:pt>
                <c:pt idx="5">
                  <c:v>8.2100000000000009</c:v>
                </c:pt>
                <c:pt idx="6">
                  <c:v>8.31</c:v>
                </c:pt>
                <c:pt idx="7">
                  <c:v>8.0299999999999994</c:v>
                </c:pt>
                <c:pt idx="8">
                  <c:v>8.24</c:v>
                </c:pt>
                <c:pt idx="9">
                  <c:v>8.2100000000000009</c:v>
                </c:pt>
                <c:pt idx="10" formatCode="0.00">
                  <c:v>8</c:v>
                </c:pt>
                <c:pt idx="11">
                  <c:v>7.98</c:v>
                </c:pt>
                <c:pt idx="12">
                  <c:v>7.41</c:v>
                </c:pt>
                <c:pt idx="13">
                  <c:v>8.59</c:v>
                </c:pt>
                <c:pt idx="14">
                  <c:v>8.02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255936"/>
        <c:axId val="115343744"/>
        <c:axId val="0"/>
      </c:bar3DChart>
      <c:catAx>
        <c:axId val="115255936"/>
        <c:scaling>
          <c:orientation val="minMax"/>
        </c:scaling>
        <c:delete val="0"/>
        <c:axPos val="b"/>
        <c:majorTickMark val="out"/>
        <c:minorTickMark val="none"/>
        <c:tickLblPos val="nextTo"/>
        <c:crossAx val="115343744"/>
        <c:crosses val="autoZero"/>
        <c:auto val="1"/>
        <c:lblAlgn val="ctr"/>
        <c:lblOffset val="100"/>
        <c:noMultiLvlLbl val="0"/>
      </c:catAx>
      <c:valAx>
        <c:axId val="11534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255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532607899234409"/>
          <c:y val="0.21592463955704308"/>
          <c:w val="0.61316451451755061"/>
          <c:h val="0.5901956638981806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5 หมวด 30 ตัวชี้วัด</c:v>
                </c:pt>
              </c:strCache>
            </c:strRef>
          </c:tx>
          <c:explosion val="25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0.12403156245591176"/>
                  <c:y val="-4.085238358038414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หมวดที่ ๑ สุขภาพ ๗ ตัวชี้วัด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9835289466094416E-2"/>
                  <c:y val="0.11015713081487147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หมวดที่ ๒ สภาพแวดล้อม      ๗ ตัวชี้วัด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1485699490503086"/>
                  <c:y val="2.0827576611522614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หมวดที่ ๓</a:t>
                    </a:r>
                    <a:r>
                      <a:rPr lang="th-TH" baseline="0"/>
                      <a:t>  </a:t>
                    </a:r>
                    <a:r>
                      <a:rPr lang="th-TH"/>
                      <a:t>การศึกษา            ๕ ตัวชี้วัด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3458260481202602E-2"/>
                  <c:y val="6.8831155203551847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หมวดที่ ๔ การมีงานทำและรายได้   ๔ ตัวชี้วัด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8.5227406087281715E-2"/>
                  <c:y val="6.4214895850457834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หมวดที่ ๕</a:t>
                    </a:r>
                    <a:r>
                      <a:rPr lang="th-TH" baseline="0"/>
                      <a:t>  </a:t>
                    </a:r>
                    <a:r>
                      <a:rPr lang="th-TH"/>
                      <a:t>ค่านิยม                ๘ ตัวชี้วัด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หมวดที่ 1 สุขภาพดี 7 ตัวชี้วัด</c:v>
                </c:pt>
                <c:pt idx="1">
                  <c:v>หมวดที่ 2 มีบ้านอาศัย 8 ตัวชี้วัด</c:v>
                </c:pt>
                <c:pt idx="2">
                  <c:v>หมวดที่ 3 ฝักใฝ่การศึกษา 5 ตัวชี้วัด</c:v>
                </c:pt>
                <c:pt idx="3">
                  <c:v>หมวดที่ 4 รายได้ก้าวหน้า 4 ตัวชี้วัด</c:v>
                </c:pt>
                <c:pt idx="4">
                  <c:v>หมวดที่ 5 ปลูกฝังค่านิยมไทย 6 ตัวชี้วัด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0"/>
              <c:layout>
                <c:manualLayout>
                  <c:x val="-8.3333333333333332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777777777777676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Sheet7!$B$3:$B$17</c:f>
              <c:strCache>
                <c:ptCount val="15"/>
                <c:pt idx="0">
                  <c:v>เมืองน่าน</c:v>
                </c:pt>
                <c:pt idx="1">
                  <c:v>แม่จริม</c:v>
                </c:pt>
                <c:pt idx="2">
                  <c:v>บ้านหลวง</c:v>
                </c:pt>
                <c:pt idx="3">
                  <c:v>นาน้อย</c:v>
                </c:pt>
                <c:pt idx="4">
                  <c:v>ปัว</c:v>
                </c:pt>
                <c:pt idx="5">
                  <c:v>ท่าวังผา</c:v>
                </c:pt>
                <c:pt idx="6">
                  <c:v>เวียงสา</c:v>
                </c:pt>
                <c:pt idx="7">
                  <c:v>ทุ่งช้าง</c:v>
                </c:pt>
                <c:pt idx="8">
                  <c:v>เชียงกลาง</c:v>
                </c:pt>
                <c:pt idx="9">
                  <c:v>นาหมื่น</c:v>
                </c:pt>
                <c:pt idx="10">
                  <c:v>สันติสุข</c:v>
                </c:pt>
                <c:pt idx="11">
                  <c:v>บ่อเกลือ</c:v>
                </c:pt>
                <c:pt idx="12">
                  <c:v>สองแคว</c:v>
                </c:pt>
                <c:pt idx="13">
                  <c:v>ภูเพียง</c:v>
                </c:pt>
                <c:pt idx="14">
                  <c:v>เฉลิมพระเกียรติ</c:v>
                </c:pt>
              </c:strCache>
            </c:strRef>
          </c:cat>
          <c:val>
            <c:numRef>
              <c:f>Sheet7!$C$3:$C$17</c:f>
              <c:numCache>
                <c:formatCode>_-* #,##0_-;\-* #,##0_-;_-* "-"??_-;_-@_-</c:formatCode>
                <c:ptCount val="15"/>
                <c:pt idx="0">
                  <c:v>54682</c:v>
                </c:pt>
                <c:pt idx="1">
                  <c:v>11419</c:v>
                </c:pt>
                <c:pt idx="2">
                  <c:v>8536</c:v>
                </c:pt>
                <c:pt idx="3">
                  <c:v>22574</c:v>
                </c:pt>
                <c:pt idx="4">
                  <c:v>46256</c:v>
                </c:pt>
                <c:pt idx="5">
                  <c:v>34316</c:v>
                </c:pt>
                <c:pt idx="6">
                  <c:v>52473</c:v>
                </c:pt>
                <c:pt idx="7">
                  <c:v>13033</c:v>
                </c:pt>
                <c:pt idx="8">
                  <c:v>20109</c:v>
                </c:pt>
                <c:pt idx="9">
                  <c:v>9919</c:v>
                </c:pt>
                <c:pt idx="10">
                  <c:v>11186</c:v>
                </c:pt>
                <c:pt idx="11">
                  <c:v>12681</c:v>
                </c:pt>
                <c:pt idx="12">
                  <c:v>8879</c:v>
                </c:pt>
                <c:pt idx="13">
                  <c:v>26099</c:v>
                </c:pt>
                <c:pt idx="14">
                  <c:v>7171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643904"/>
        <c:axId val="115645440"/>
      </c:barChart>
      <c:catAx>
        <c:axId val="115643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5645440"/>
        <c:crosses val="autoZero"/>
        <c:auto val="1"/>
        <c:lblAlgn val="ctr"/>
        <c:lblOffset val="100"/>
        <c:noMultiLvlLbl val="0"/>
      </c:catAx>
      <c:valAx>
        <c:axId val="11564544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5643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รายงานคุณภาพชีวิตคนจังหวัดเลยในชนบท ปี ๒๕๕๖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21A959-A63D-4CB8-B0F2-3D342C35BF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25228-9EF6-4F36-9DBE-40EAA937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ใบปลิวทางธุรกิจ.dotx</Template>
  <TotalTime>74</TotalTime>
  <Pages>29</Pages>
  <Words>5329</Words>
  <Characters>30380</Characters>
  <Application>Microsoft Office Word</Application>
  <DocSecurity>0</DocSecurity>
  <Lines>253</Lines>
  <Paragraphs>71</Paragraphs>
  <ScaleCrop>false</ScaleCrop>
  <HeadingPairs>
    <vt:vector size="8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5" baseType="lpstr">
      <vt:lpstr/>
      <vt:lpstr>    ชี้เป้า ชี้ปัญหาคุณภาพชีวิตของคนจังหวัดน่าน </vt:lpstr>
      <vt:lpstr/>
      <vt:lpstr>    &lt;[วันที่จัดกิจกรรม]&gt; &lt;[เวลาจัดกิจกรรม]&gt;</vt:lpstr>
      <vt:lpstr>        &lt;[สถานที่จัดกิจกรรม จังหวัด รหัสไปรษณีย์]&gt;/</vt:lpstr>
    </vt:vector>
  </TitlesOfParts>
  <Company>Microsoft Corporation</Company>
  <LinksUpToDate>false</LinksUpToDate>
  <CharactersWithSpaces>35638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sophan</dc:creator>
  <cp:lastModifiedBy>cddnan</cp:lastModifiedBy>
  <cp:revision>24</cp:revision>
  <cp:lastPrinted>2018-06-19T05:08:00Z</cp:lastPrinted>
  <dcterms:created xsi:type="dcterms:W3CDTF">2018-06-26T06:50:00Z</dcterms:created>
  <dcterms:modified xsi:type="dcterms:W3CDTF">2018-07-04T02:35:00Z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